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8A7" w:rsidRPr="00946832" w:rsidRDefault="000C0368" w:rsidP="002C48A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C0368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6" type="#_x0000_t75" style="position:absolute;left:0;text-align:left;margin-left:190.5pt;margin-top:-8.3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6" DrawAspect="Content" ObjectID="_1500277015" r:id="rId7"/>
        </w:pic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๘๐๘๐๑.๐๑/สภา/ว</w:t>
      </w:r>
      <w:r w:rsidR="00FB74BC">
        <w:rPr>
          <w:rFonts w:ascii="TH SarabunPSK" w:hAnsi="TH SarabunPSK" w:cs="TH SarabunPSK" w:hint="cs"/>
          <w:sz w:val="32"/>
          <w:szCs w:val="32"/>
          <w:cs/>
        </w:rPr>
        <w:t xml:space="preserve"> ๓๒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    สภาองค์การบริหารส่วนตำบลละอาย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หมู่ที่  ๓  ถนนจันดี-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พิ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>ปูน  อำเภอฉวาง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จังหวัดนครศรีธรรมราช  ๘๐๒๕๐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B74BC">
        <w:rPr>
          <w:rFonts w:ascii="TH SarabunPSK" w:hAnsi="TH SarabunPSK" w:cs="TH SarabunPSK" w:hint="cs"/>
          <w:sz w:val="32"/>
          <w:szCs w:val="32"/>
          <w:cs/>
        </w:rPr>
        <w:t>๖   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>๒๕๕</w:t>
      </w:r>
      <w:r w:rsidR="00FB74BC">
        <w:rPr>
          <w:rFonts w:ascii="TH SarabunPSK" w:hAnsi="TH SarabunPSK" w:cs="TH SarabunPSK" w:hint="cs"/>
          <w:sz w:val="32"/>
          <w:szCs w:val="32"/>
          <w:cs/>
        </w:rPr>
        <w:t>๘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เรื่อง  ประชาสัมพันธ์การประชุมสภาองค์การบริหารส่วนตำบลละอาย           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เรียน  กำนันและผู้ใหญ่บ้านตำบลละอาย  ทุกหมู่บ้าน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สิ่งที่ส่งมาด้วย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ระเบียบวาระการประชุมสภาฯ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         จำนวน  ๑  ฉบับ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FB74BC" w:rsidRDefault="002C48A7" w:rsidP="00FB74BC">
      <w:pPr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ด้วยสภาองค์การบริหารส่วนตำบลละอาย  จะดำเนินการประชุมสภาฯ สมัยสามัญ</w:t>
      </w:r>
      <w:r w:rsidR="00FB74BC">
        <w:rPr>
          <w:rFonts w:ascii="TH SarabunPSK" w:hAnsi="TH SarabunPSK" w:cs="TH SarabunPSK" w:hint="cs"/>
          <w:sz w:val="32"/>
          <w:szCs w:val="32"/>
          <w:cs/>
        </w:rPr>
        <w:t xml:space="preserve">  สมัยที่ 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C48A7" w:rsidRPr="00946832" w:rsidRDefault="002C48A7" w:rsidP="00FB74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46832">
        <w:rPr>
          <w:rFonts w:ascii="TH SarabunPSK" w:hAnsi="TH SarabunPSK" w:cs="TH SarabunPSK"/>
          <w:sz w:val="32"/>
          <w:szCs w:val="32"/>
          <w:cs/>
        </w:rPr>
        <w:t>/๒๕๕</w:t>
      </w:r>
      <w:r w:rsidR="00FB74BC">
        <w:rPr>
          <w:rFonts w:ascii="TH SarabunPSK" w:hAnsi="TH SarabunPSK" w:cs="TH SarabunPSK" w:hint="cs"/>
          <w:sz w:val="32"/>
          <w:szCs w:val="32"/>
          <w:cs/>
        </w:rPr>
        <w:t>๘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D0776">
        <w:rPr>
          <w:rFonts w:ascii="TH SarabunPSK" w:hAnsi="TH SarabunPSK" w:cs="TH SarabunPSK" w:hint="cs"/>
          <w:sz w:val="32"/>
          <w:szCs w:val="32"/>
          <w:cs/>
        </w:rPr>
        <w:t xml:space="preserve">ประจำปี  ๒๕๕๘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เพื่อ</w:t>
      </w:r>
      <w:r w:rsidR="00FB74BC">
        <w:rPr>
          <w:rFonts w:ascii="TH SarabunPSK" w:hAnsi="TH SarabunPSK" w:cs="TH SarabunPSK" w:hint="cs"/>
          <w:sz w:val="32"/>
          <w:szCs w:val="32"/>
          <w:cs/>
        </w:rPr>
        <w:t>พิจารณาให้ความเห็นชอบร่างข้อบัญญัติองค์การบริหารส่วนตำบล  เรื่อง  งบประมาณรายจ่ายประจำปีงบประมาณ  พ.ศ.๒๕๕๙  และ</w:t>
      </w:r>
      <w:r w:rsidRPr="00946832">
        <w:rPr>
          <w:rFonts w:ascii="TH SarabunPSK" w:hAnsi="TH SarabunPSK" w:cs="TH SarabunPSK"/>
          <w:sz w:val="32"/>
          <w:szCs w:val="32"/>
          <w:cs/>
        </w:rPr>
        <w:t>พิจารณ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946832">
        <w:rPr>
          <w:rFonts w:ascii="TH SarabunPSK" w:hAnsi="TH SarabunPSK" w:cs="TH SarabunPSK"/>
          <w:sz w:val="32"/>
          <w:szCs w:val="32"/>
          <w:cs/>
        </w:rPr>
        <w:t>เรื่องต่าง ๆ   ตามระเบียบวาระ</w:t>
      </w:r>
      <w:r w:rsidR="00FD077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46832">
        <w:rPr>
          <w:rFonts w:ascii="TH SarabunPSK" w:hAnsi="TH SarabunPSK" w:cs="TH SarabunPSK"/>
          <w:sz w:val="32"/>
          <w:szCs w:val="32"/>
          <w:cs/>
        </w:rPr>
        <w:t>การประชุมที่ส่งมาด้วย</w:t>
      </w:r>
      <w:r>
        <w:rPr>
          <w:rFonts w:ascii="TH SarabunPSK" w:hAnsi="TH SarabunPSK" w:cs="TH SarabunPSK" w:hint="cs"/>
          <w:sz w:val="32"/>
          <w:szCs w:val="32"/>
          <w:cs/>
        </w:rPr>
        <w:t>พร้อมนี้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             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สภาองค์การบริหารส่วนตำบลละอาย  </w:t>
      </w:r>
      <w:r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946832">
        <w:rPr>
          <w:rFonts w:ascii="TH SarabunPSK" w:hAnsi="TH SarabunPSK" w:cs="TH SarabunPSK"/>
          <w:sz w:val="32"/>
          <w:szCs w:val="32"/>
          <w:cs/>
        </w:rPr>
        <w:t>ขอความร่วมมือประชาสัมพันธ์ให้ประชาชนรับทราบเพื่อเข้าร่วมรับฟังการประชุมสภาฯ สมัยสามัญ</w:t>
      </w:r>
      <w:r w:rsidR="00FD0776">
        <w:rPr>
          <w:rFonts w:ascii="TH SarabunPSK" w:hAnsi="TH SarabunPSK" w:cs="TH SarabunPSK" w:hint="cs"/>
          <w:sz w:val="32"/>
          <w:szCs w:val="32"/>
          <w:cs/>
        </w:rPr>
        <w:t xml:space="preserve">  สมัย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FD0776">
        <w:rPr>
          <w:rFonts w:ascii="TH SarabunPSK" w:hAnsi="TH SarabunPSK" w:cs="TH SarabunPSK" w:hint="cs"/>
          <w:sz w:val="32"/>
          <w:szCs w:val="32"/>
          <w:cs/>
        </w:rPr>
        <w:t>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46832">
        <w:rPr>
          <w:rFonts w:ascii="TH SarabunPSK" w:hAnsi="TH SarabunPSK" w:cs="TH SarabunPSK"/>
          <w:sz w:val="32"/>
          <w:szCs w:val="32"/>
          <w:cs/>
        </w:rPr>
        <w:t>/๒๕๕</w:t>
      </w:r>
      <w:r w:rsidR="00FD0776">
        <w:rPr>
          <w:rFonts w:ascii="TH SarabunPSK" w:hAnsi="TH SarabunPSK" w:cs="TH SarabunPSK" w:hint="cs"/>
          <w:sz w:val="32"/>
          <w:szCs w:val="32"/>
          <w:cs/>
        </w:rPr>
        <w:t>๘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ในวัน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๑๔  </w:t>
      </w:r>
      <w:r w:rsidR="00FD0776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FD077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 w:rsidR="00FD0776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 ๑</w:t>
      </w:r>
      <w:r w:rsidR="00FD0776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.๐๐  น.   ณ   ห้องประชุมสภาองค์การบริหารส่วนตำบลละอาย     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จึงเรียนมาเพื่อโปรดทราบและประชาสัมพันธ์ให้ทราบโดยทั่วกัน</w:t>
      </w:r>
    </w:p>
    <w:p w:rsidR="002C48A7" w:rsidRPr="00946832" w:rsidRDefault="002C48A7" w:rsidP="002C48A7">
      <w:pPr>
        <w:rPr>
          <w:rFonts w:ascii="TH SarabunPSK" w:hAnsi="TH SarabunPSK" w:cs="TH SarabunPSK"/>
          <w:sz w:val="12"/>
          <w:szCs w:val="1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ขอแสดงความนับถือ</w:t>
      </w:r>
    </w:p>
    <w:p w:rsidR="002C48A7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BC5878" w:rsidRPr="00946832" w:rsidRDefault="00BC5878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BC5878" w:rsidP="002C48A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ประธานสภาองค์การบริหารส่วนตำบลละอาย</w:t>
      </w: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  <w:cs/>
        </w:rPr>
      </w:pPr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สำนักงานเลขานุการสภา  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</w:p>
    <w:p w:rsidR="002C48A7" w:rsidRPr="00946832" w:rsidRDefault="002C48A7" w:rsidP="002C48A7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โทร./ โทรสาร ๐  ๗๕๓๖  ๑๒๐๖</w:t>
      </w:r>
    </w:p>
    <w:p w:rsidR="002C48A7" w:rsidRPr="00946832" w:rsidRDefault="002C48A7" w:rsidP="002C48A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www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la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-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ai.go.th</w:t>
      </w:r>
    </w:p>
    <w:p w:rsidR="002C48A7" w:rsidRDefault="002C48A7" w:rsidP="002C48A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</w:rPr>
        <w:t xml:space="preserve">E - mail : </w:t>
      </w:r>
      <w:hyperlink r:id="rId8" w:history="1">
        <w:r w:rsidRPr="008142C2">
          <w:rPr>
            <w:rStyle w:val="a3"/>
            <w:rFonts w:ascii="TH SarabunPSK" w:hAnsi="TH SarabunPSK" w:cs="TH SarabunPSK"/>
            <w:b/>
            <w:bCs/>
            <w:sz w:val="32"/>
            <w:szCs w:val="32"/>
          </w:rPr>
          <w:t>la-ai_smile@hotmail.com</w:t>
        </w:r>
      </w:hyperlink>
    </w:p>
    <w:p w:rsidR="002C48A7" w:rsidRDefault="002C48A7" w:rsidP="002C48A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433B8" w:rsidRDefault="00F433B8" w:rsidP="002C48A7">
      <w:pPr>
        <w:rPr>
          <w:sz w:val="52"/>
          <w:szCs w:val="24"/>
        </w:rPr>
      </w:pPr>
    </w:p>
    <w:p w:rsidR="000506DD" w:rsidRDefault="000506DD" w:rsidP="002C48A7">
      <w:pPr>
        <w:rPr>
          <w:sz w:val="52"/>
          <w:szCs w:val="24"/>
        </w:rPr>
      </w:pPr>
    </w:p>
    <w:p w:rsidR="000506DD" w:rsidRDefault="000506DD" w:rsidP="002C48A7">
      <w:pPr>
        <w:rPr>
          <w:sz w:val="52"/>
          <w:szCs w:val="24"/>
        </w:rPr>
      </w:pPr>
    </w:p>
    <w:p w:rsidR="000506DD" w:rsidRDefault="000506DD" w:rsidP="002C48A7">
      <w:pPr>
        <w:rPr>
          <w:sz w:val="52"/>
          <w:szCs w:val="24"/>
        </w:rPr>
      </w:pP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ระเบียบวาระการประชุมสภาองค์การบริหารส่วนตำบลละอาย</w:t>
      </w: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 สมัยที่  </w:t>
      </w:r>
      <w:r w:rsidR="001C186E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1C186E">
        <w:rPr>
          <w:rFonts w:ascii="TH SarabunIT๙" w:hAnsi="TH SarabunIT๙" w:cs="TH SarabunIT๙"/>
          <w:b/>
          <w:bCs/>
          <w:sz w:val="32"/>
          <w:szCs w:val="32"/>
          <w:cs/>
        </w:rPr>
        <w:t>/๒๕๕</w:t>
      </w:r>
      <w:r w:rsidR="001C186E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๑๔  </w:t>
      </w:r>
      <w:r w:rsidR="001C186E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๒๕๕</w:t>
      </w:r>
      <w:r w:rsidR="001C186E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๑</w:t>
      </w:r>
      <w:r w:rsidR="001C186E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.๐๐  น.  </w:t>
      </w: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F9C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ห้องประชุมสภาองค์การบริหารส่วนตำบลละอาย</w:t>
      </w:r>
    </w:p>
    <w:p w:rsidR="000506DD" w:rsidRPr="00317F9C" w:rsidRDefault="000506DD" w:rsidP="000506DD">
      <w:pPr>
        <w:jc w:val="center"/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</w:t>
      </w: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ระเบียบวาระที่ ๑</w:t>
      </w:r>
      <w:r w:rsidRPr="00317F9C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เรื่องที่ประธานแจ้งต่อที่ประชุม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 xml:space="preserve">๑.๑  </w:t>
      </w:r>
      <w:r w:rsidR="001C186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๑.๒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C186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506DD" w:rsidRPr="00317F9C" w:rsidRDefault="000506DD" w:rsidP="000506DD">
      <w:pPr>
        <w:rPr>
          <w:rFonts w:ascii="TH SarabunIT๙" w:hAnsi="TH SarabunIT๙" w:cs="TH SarabunIT๙"/>
          <w:sz w:val="16"/>
          <w:szCs w:val="16"/>
        </w:rPr>
      </w:pP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ระเบียบวาระที่ ๒</w:t>
      </w:r>
      <w:r w:rsidRPr="00317F9C">
        <w:rPr>
          <w:rFonts w:ascii="TH SarabunIT๙" w:hAnsi="TH SarabunIT๙" w:cs="TH SarabunIT๙"/>
          <w:sz w:val="32"/>
          <w:szCs w:val="32"/>
        </w:rPr>
        <w:tab/>
      </w:r>
      <w:r w:rsidRPr="00317F9C">
        <w:rPr>
          <w:rFonts w:ascii="TH SarabunIT๙" w:hAnsi="TH SarabunIT๙" w:cs="TH SarabunIT๙"/>
          <w:sz w:val="32"/>
          <w:szCs w:val="32"/>
          <w:cs/>
        </w:rPr>
        <w:t>เรื่</w:t>
      </w:r>
      <w:r>
        <w:rPr>
          <w:rFonts w:ascii="TH SarabunIT๙" w:hAnsi="TH SarabunIT๙" w:cs="TH SarabunIT๙"/>
          <w:sz w:val="32"/>
          <w:szCs w:val="32"/>
          <w:cs/>
        </w:rPr>
        <w:t>องรับรองรายงานการประชุม  (สมัย</w:t>
      </w:r>
      <w:r w:rsidR="00884649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317F9C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สมัยที่ </w:t>
      </w:r>
      <w:r w:rsidR="00884649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ครั้งที่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/๒๕๕</w:t>
      </w:r>
      <w:r w:rsidR="00884649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17F9C">
        <w:rPr>
          <w:rFonts w:ascii="TH SarabunIT๙" w:hAnsi="TH SarabunIT๙" w:cs="TH SarabunIT๙"/>
          <w:sz w:val="32"/>
          <w:szCs w:val="32"/>
          <w:cs/>
        </w:rPr>
        <w:tab/>
      </w:r>
      <w:r w:rsidRPr="00317F9C">
        <w:rPr>
          <w:rFonts w:ascii="TH SarabunIT๙" w:hAnsi="TH SarabunIT๙" w:cs="TH SarabunIT๙"/>
          <w:sz w:val="32"/>
          <w:szCs w:val="32"/>
          <w:cs/>
        </w:rPr>
        <w:tab/>
      </w:r>
      <w:r w:rsidRPr="00317F9C">
        <w:rPr>
          <w:rFonts w:ascii="TH SarabunIT๙" w:hAnsi="TH SarabunIT๙" w:cs="TH SarabunIT๙"/>
          <w:sz w:val="32"/>
          <w:szCs w:val="32"/>
          <w:cs/>
        </w:rPr>
        <w:tab/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884649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4649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 w:rsidR="00884649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317F9C">
        <w:rPr>
          <w:rFonts w:ascii="TH SarabunIT๙" w:hAnsi="TH SarabunIT๙" w:cs="TH SarabunIT๙"/>
          <w:sz w:val="32"/>
          <w:szCs w:val="32"/>
          <w:cs/>
        </w:rPr>
        <w:t>)</w:t>
      </w:r>
    </w:p>
    <w:p w:rsidR="000506DD" w:rsidRPr="00317F9C" w:rsidRDefault="000506DD" w:rsidP="000506DD">
      <w:pPr>
        <w:rPr>
          <w:rFonts w:ascii="TH SarabunIT๙" w:hAnsi="TH SarabunIT๙" w:cs="TH SarabunIT๙"/>
          <w:sz w:val="16"/>
          <w:szCs w:val="16"/>
        </w:rPr>
      </w:pP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>ระเบียบวาระที่ ๓</w:t>
      </w:r>
      <w:r w:rsidRPr="00317F9C">
        <w:rPr>
          <w:rFonts w:ascii="TH SarabunIT๙" w:hAnsi="TH SarabunIT๙" w:cs="TH SarabunIT๙"/>
          <w:sz w:val="32"/>
          <w:szCs w:val="32"/>
          <w:cs/>
        </w:rPr>
        <w:tab/>
        <w:t>เรื่องเสนอเพื่อ</w:t>
      </w:r>
      <w:r w:rsidR="005805D9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</w:p>
    <w:p w:rsidR="00884649" w:rsidRDefault="000506DD" w:rsidP="0088464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๓.๑</w:t>
      </w:r>
      <w:r w:rsidR="00884649">
        <w:rPr>
          <w:rFonts w:ascii="TH SarabunIT๙" w:hAnsi="TH SarabunIT๙" w:cs="TH SarabunIT๙" w:hint="cs"/>
          <w:sz w:val="32"/>
          <w:szCs w:val="32"/>
          <w:cs/>
        </w:rPr>
        <w:t xml:space="preserve">  พิจารณาให้ความเห็นชอบร่างข้อบัญญัติองค์การบริหารส่วนตำบล  เรื่อง</w:t>
      </w:r>
    </w:p>
    <w:p w:rsidR="00884649" w:rsidRDefault="00884649" w:rsidP="0088464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งบประมาณรายจ่ายประจำปีงบประมาณ  พ.ศ.๒๕๕๙   วาระที่ ๑            </w:t>
      </w:r>
    </w:p>
    <w:p w:rsidR="000506DD" w:rsidRPr="00317F9C" w:rsidRDefault="00884649" w:rsidP="0088464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(รับหลักการร่างข้อบัญญัติ)</w:t>
      </w:r>
      <w:r w:rsidR="000506D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506DD" w:rsidRDefault="000506DD" w:rsidP="00EE7308">
      <w:pPr>
        <w:ind w:left="2160"/>
        <w:rPr>
          <w:rFonts w:ascii="TH SarabunIT๙" w:hAnsi="TH SarabunIT๙" w:cs="TH SarabunIT๙" w:hint="cs"/>
          <w:sz w:val="32"/>
          <w:szCs w:val="32"/>
        </w:rPr>
      </w:pPr>
      <w:r w:rsidRPr="00317F9C">
        <w:rPr>
          <w:rFonts w:ascii="TH SarabunIT๙" w:hAnsi="TH SarabunIT๙" w:cs="TH SarabunIT๙"/>
          <w:sz w:val="32"/>
          <w:szCs w:val="32"/>
          <w:cs/>
        </w:rPr>
        <w:t xml:space="preserve">๓.๒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730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</w:t>
      </w:r>
    </w:p>
    <w:p w:rsidR="000506DD" w:rsidRDefault="000506DD" w:rsidP="000506DD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๓.๓  ..............................................................................................................................</w:t>
      </w:r>
    </w:p>
    <w:p w:rsidR="000506DD" w:rsidRPr="00317F9C" w:rsidRDefault="000506DD" w:rsidP="000506DD">
      <w:pPr>
        <w:rPr>
          <w:rFonts w:ascii="TH SarabunIT๙" w:hAnsi="TH SarabunIT๙" w:cs="TH SarabunIT๙"/>
          <w:sz w:val="16"/>
          <w:szCs w:val="16"/>
        </w:rPr>
      </w:pPr>
    </w:p>
    <w:p w:rsidR="000506DD" w:rsidRPr="00317F9C" w:rsidRDefault="000506DD" w:rsidP="000506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</w:t>
      </w:r>
      <w:r w:rsidR="008509AF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317F9C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เรื่องอื่น ๆ  (ถ้ามี)         </w:t>
      </w:r>
    </w:p>
    <w:p w:rsidR="000506DD" w:rsidRPr="002C48A7" w:rsidRDefault="000506DD" w:rsidP="002C48A7">
      <w:pPr>
        <w:rPr>
          <w:sz w:val="52"/>
          <w:szCs w:val="24"/>
          <w:cs/>
        </w:rPr>
      </w:pPr>
    </w:p>
    <w:sectPr w:rsidR="000506DD" w:rsidRPr="002C48A7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06DD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0368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C074C"/>
    <w:rsid w:val="001C177E"/>
    <w:rsid w:val="001C186E"/>
    <w:rsid w:val="001C25C0"/>
    <w:rsid w:val="001C5ADA"/>
    <w:rsid w:val="001C6F7A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48A7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5A5"/>
    <w:rsid w:val="00576D50"/>
    <w:rsid w:val="005801E2"/>
    <w:rsid w:val="00580216"/>
    <w:rsid w:val="005803B7"/>
    <w:rsid w:val="005805D9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4D8F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09AF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4649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D4F1B"/>
    <w:rsid w:val="008E07CD"/>
    <w:rsid w:val="008E154B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6DE5"/>
    <w:rsid w:val="00BA7BCA"/>
    <w:rsid w:val="00BB07BF"/>
    <w:rsid w:val="00BB1452"/>
    <w:rsid w:val="00BB1D36"/>
    <w:rsid w:val="00BB24B4"/>
    <w:rsid w:val="00BB267F"/>
    <w:rsid w:val="00BB40FE"/>
    <w:rsid w:val="00BB46F3"/>
    <w:rsid w:val="00BC1182"/>
    <w:rsid w:val="00BC1DEE"/>
    <w:rsid w:val="00BC3FEF"/>
    <w:rsid w:val="00BC4E87"/>
    <w:rsid w:val="00BC5878"/>
    <w:rsid w:val="00BC66A6"/>
    <w:rsid w:val="00BC729A"/>
    <w:rsid w:val="00BD283B"/>
    <w:rsid w:val="00BD3B26"/>
    <w:rsid w:val="00BD4D39"/>
    <w:rsid w:val="00BD6455"/>
    <w:rsid w:val="00BE2DA7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B10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313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61EA"/>
    <w:rsid w:val="00EE66D3"/>
    <w:rsid w:val="00EE6D69"/>
    <w:rsid w:val="00EE7308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6769C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B74BC"/>
    <w:rsid w:val="00FC07B8"/>
    <w:rsid w:val="00FC242E"/>
    <w:rsid w:val="00FC3034"/>
    <w:rsid w:val="00FC694B"/>
    <w:rsid w:val="00FD0776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-ai_smile@hotmail.com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9134D-F2FB-4949-9660-D970A2074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18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2554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16</cp:revision>
  <cp:lastPrinted>2014-10-30T08:20:00Z</cp:lastPrinted>
  <dcterms:created xsi:type="dcterms:W3CDTF">2014-11-12T03:07:00Z</dcterms:created>
  <dcterms:modified xsi:type="dcterms:W3CDTF">2015-08-05T03:50:00Z</dcterms:modified>
</cp:coreProperties>
</file>