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651568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51568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12.05pt;width:75.2pt;height:85.05pt;z-index:-251658752;visibility:visible" wrapcoords="-254 0 -254 21386 21600 21386 21600 0 -254 0">
            <v:imagedata r:id="rId6" o:title=""/>
          </v:shape>
          <o:OLEObject Type="Embed" ProgID="Word.Picture.8" ShapeID="_x0000_s1105" DrawAspect="Content" ObjectID="_1501052650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D921FF" w:rsidRPr="00946832" w:rsidRDefault="00D921FF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D921FF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ประกาศ</w:t>
      </w:r>
      <w:r w:rsidR="003F56D6" w:rsidRPr="00D921FF">
        <w:rPr>
          <w:rFonts w:ascii="TH SarabunPSK" w:hAnsi="TH SarabunPSK" w:cs="TH SarabunPSK"/>
          <w:b/>
          <w:bCs/>
          <w:sz w:val="32"/>
          <w:szCs w:val="32"/>
          <w:cs/>
        </w:rPr>
        <w:t>สภาองค์การบริหารส่วนตำบลละอาย</w:t>
      </w:r>
    </w:p>
    <w:p w:rsidR="003F56D6" w:rsidRDefault="00D921F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921FF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 เร</w:t>
      </w:r>
      <w:r w:rsidR="00270290">
        <w:rPr>
          <w:rFonts w:ascii="TH SarabunPSK" w:hAnsi="TH SarabunPSK" w:cs="TH SarabunPSK" w:hint="cs"/>
          <w:b/>
          <w:bCs/>
          <w:sz w:val="32"/>
          <w:szCs w:val="32"/>
          <w:cs/>
        </w:rPr>
        <w:t>ียกประชุมสภาสมัยสามัญ  สมัยที่ ๓</w:t>
      </w:r>
      <w:r w:rsidR="009D64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ประจำปี  พ.ศ.๒๕๕๘</w:t>
      </w:r>
    </w:p>
    <w:p w:rsidR="00F27A3F" w:rsidRPr="00D921FF" w:rsidRDefault="00F27A3F" w:rsidP="00D921F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……………………………………………………….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5078E0" w:rsidRDefault="00D921FF" w:rsidP="005078E0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ตามมติที่ประชุมสภาองค์การบริหารส่วนตำบลละอาย  สมัยสามัญ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C396B"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>สมัย</w:t>
      </w:r>
      <w:r w:rsid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 ๑ </w:t>
      </w:r>
      <w:r w:rsidRPr="005078E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ครั้งที่ ๑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ประจำปี  </w:t>
      </w:r>
    </w:p>
    <w:p w:rsidR="003F56D6" w:rsidRPr="005078E0" w:rsidRDefault="009D6479" w:rsidP="005078E0">
      <w:pPr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พ.ศ.๒๕๕๘  เมื่อวันที่  ๑๒  กุมภาพันธ์  ๒๕๕๘</w:t>
      </w:r>
      <w:r w:rsidR="00D921FF">
        <w:rPr>
          <w:rFonts w:ascii="TH SarabunPSK" w:hAnsi="TH SarabunPSK" w:cs="TH SarabunPSK" w:hint="cs"/>
          <w:sz w:val="32"/>
          <w:szCs w:val="32"/>
          <w:cs/>
        </w:rPr>
        <w:t xml:space="preserve">  ได้กำหนดสมัยประชุมสภาองค์การบริ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หารส่วนตำบลละอาย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สมัยสามัญ</w:t>
      </w:r>
      <w:r w:rsidR="005078E0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สมัย</w:t>
      </w:r>
      <w:r w:rsidR="00270290">
        <w:rPr>
          <w:rFonts w:ascii="TH SarabunPSK" w:hAnsi="TH SarabunPSK" w:cs="TH SarabunPSK" w:hint="cs"/>
          <w:spacing w:val="-2"/>
          <w:sz w:val="32"/>
          <w:szCs w:val="32"/>
          <w:cs/>
        </w:rPr>
        <w:t>ที่ ๓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ประจำปี  ๒๕๕๘  ในวันที่ 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๑๑  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>สิงหาคม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๒๕๕๘</w:t>
      </w:r>
      <w:r w:rsidR="00D921FF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ถึงวันที่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๒๕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770AA3">
        <w:rPr>
          <w:rFonts w:ascii="TH SarabunPSK" w:hAnsi="TH SarabunPSK" w:cs="TH SarabunPSK" w:hint="cs"/>
          <w:spacing w:val="-2"/>
          <w:sz w:val="32"/>
          <w:szCs w:val="32"/>
          <w:cs/>
        </w:rPr>
        <w:t>สิงหาคม</w:t>
      </w:r>
      <w:r w:rsidR="005C58F6"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5C58F6">
        <w:rPr>
          <w:rFonts w:ascii="TH SarabunPSK" w:hAnsi="TH SarabunPSK" w:cs="TH SarabunPSK" w:hint="cs"/>
          <w:spacing w:val="-2"/>
          <w:sz w:val="32"/>
          <w:szCs w:val="32"/>
          <w:cs/>
        </w:rPr>
        <w:t>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2D8F">
        <w:rPr>
          <w:rFonts w:ascii="TH SarabunPSK" w:hAnsi="TH SarabunPSK" w:cs="TH SarabunPSK" w:hint="cs"/>
          <w:sz w:val="32"/>
          <w:szCs w:val="32"/>
          <w:cs/>
        </w:rPr>
        <w:t xml:space="preserve"> นั้น</w:t>
      </w:r>
    </w:p>
    <w:p w:rsidR="003F56D6" w:rsidRPr="00946832" w:rsidRDefault="003F56D6" w:rsidP="001D2BB9">
      <w:pPr>
        <w:jc w:val="thaiDistribute"/>
        <w:rPr>
          <w:rFonts w:ascii="TH SarabunPSK" w:hAnsi="TH SarabunPSK" w:cs="TH SarabunPSK"/>
          <w:sz w:val="12"/>
          <w:szCs w:val="12"/>
        </w:rPr>
      </w:pPr>
    </w:p>
    <w:p w:rsidR="004C37AE" w:rsidRDefault="004C37AE" w:rsidP="001D2BB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อาศัยอำนาจตามความในมาตรา  ๕๔  แห่งพระราชบัญญัติสภาตำบลและองค์การบริหารส่วนตำบล  พ.ศ.๒๕๓๗  ซึ่งแก้ไขเพิ่มเต</w:t>
      </w:r>
      <w:r w:rsidR="001D4E53">
        <w:rPr>
          <w:rFonts w:ascii="TH SarabunPSK" w:hAnsi="TH SarabunPSK" w:cs="TH SarabunPSK" w:hint="cs"/>
          <w:sz w:val="32"/>
          <w:szCs w:val="32"/>
          <w:cs/>
        </w:rPr>
        <w:t>ิมโดยพระราชบัญญัติสภาตำบลและองค์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การบริหารส่วนตำบล  (ฉบับที่ ๖)  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พ.ศ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.๒๕๕๒ ประกอบข้อ ๒๒ ข</w:t>
      </w:r>
      <w:r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องระเบียบกระทรวงมหาดไทยว่าด้วยข้อ</w:t>
      </w:r>
      <w:r w:rsidR="001D4E53" w:rsidRPr="001D4E53">
        <w:rPr>
          <w:rFonts w:ascii="TH SarabunPSK" w:hAnsi="TH SarabunPSK" w:cs="TH SarabunPSK" w:hint="cs"/>
          <w:spacing w:val="-2"/>
          <w:sz w:val="32"/>
          <w:szCs w:val="32"/>
          <w:cs/>
        </w:rPr>
        <w:t>บังคับการประชุมสภาท้องถิ่น พ.ศ.</w:t>
      </w:r>
      <w:r w:rsidR="001D4E53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๕๔๗  จึงเรียกประชุมสภาองค์การบริหารส่วนตำบลละอาย  สมัยสามัญ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 สมัยที่ ๓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ประจำปี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มีกำหนด</w:t>
      </w:r>
      <w:r w:rsidR="001D2BB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ไม่เกิน  ๑๕  วัน </w:t>
      </w:r>
      <w:r w:rsidR="00080D9F">
        <w:rPr>
          <w:rFonts w:ascii="TH SarabunPSK" w:hAnsi="TH SarabunPSK" w:cs="TH SarabunPSK" w:hint="cs"/>
          <w:sz w:val="32"/>
          <w:szCs w:val="32"/>
          <w:cs/>
        </w:rPr>
        <w:t xml:space="preserve"> นับตั้งแต่วันที่  ๑๑  สิงหาคม</w:t>
      </w:r>
      <w:r w:rsidR="00BF522A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Default="004C37AE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จึง</w:t>
      </w:r>
      <w:r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="003F56D6" w:rsidRPr="00946832">
        <w:rPr>
          <w:rFonts w:ascii="TH SarabunPSK" w:hAnsi="TH SarabunPSK" w:cs="TH SarabunPSK"/>
          <w:sz w:val="32"/>
          <w:szCs w:val="32"/>
          <w:cs/>
        </w:rPr>
        <w:t>ให้ทราบโดยทั่วกัน</w:t>
      </w:r>
    </w:p>
    <w:p w:rsidR="001D2BB9" w:rsidRPr="001D2BB9" w:rsidRDefault="001D2BB9" w:rsidP="003F56D6">
      <w:pPr>
        <w:rPr>
          <w:rFonts w:ascii="TH SarabunPSK" w:hAnsi="TH SarabunPSK" w:cs="TH SarabunPSK"/>
          <w:sz w:val="16"/>
          <w:szCs w:val="16"/>
        </w:rPr>
      </w:pPr>
    </w:p>
    <w:p w:rsidR="004C37AE" w:rsidRPr="00946832" w:rsidRDefault="004C37AE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997135">
        <w:rPr>
          <w:rFonts w:ascii="TH SarabunPSK" w:hAnsi="TH SarabunPSK" w:cs="TH SarabunPSK" w:hint="cs"/>
          <w:sz w:val="32"/>
          <w:szCs w:val="32"/>
          <w:cs/>
        </w:rPr>
        <w:t xml:space="preserve">ประกาศ   ณ  วันที่  ๒๘  </w:t>
      </w:r>
      <w:r w:rsidR="00772B84"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="00994CD5">
        <w:rPr>
          <w:rFonts w:ascii="TH SarabunPSK" w:hAnsi="TH SarabunPSK" w:cs="TH SarabunPSK" w:hint="cs"/>
          <w:sz w:val="32"/>
          <w:szCs w:val="32"/>
          <w:cs/>
        </w:rPr>
        <w:t xml:space="preserve">  พ.ศ.๒๕๕๘</w:t>
      </w:r>
    </w:p>
    <w:p w:rsidR="003F56D6" w:rsidRPr="00EC1409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</w:p>
    <w:p w:rsidR="003F56D6" w:rsidRPr="00946832" w:rsidRDefault="00C227EC" w:rsidP="003F56D6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97135">
        <w:rPr>
          <w:rFonts w:ascii="TH SarabunPSK" w:hAnsi="TH SarabunPSK" w:cs="TH SarabunPSK" w:hint="cs"/>
          <w:sz w:val="32"/>
          <w:szCs w:val="32"/>
          <w:cs/>
        </w:rPr>
        <w:t xml:space="preserve">    จำ</w:t>
      </w:r>
      <w:proofErr w:type="spellStart"/>
      <w:r w:rsidR="00997135"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 w:rsidR="00997135">
        <w:rPr>
          <w:rFonts w:ascii="TH SarabunPSK" w:hAnsi="TH SarabunPSK" w:cs="TH SarabunPSK" w:hint="cs"/>
          <w:sz w:val="32"/>
          <w:szCs w:val="32"/>
          <w:cs/>
        </w:rPr>
        <w:t xml:space="preserve">  พรหมสุข</w:t>
      </w:r>
      <w:r w:rsidR="00EC1409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="007337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0D9F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0F58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181E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B7B07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2BB9"/>
    <w:rsid w:val="001D41B3"/>
    <w:rsid w:val="001D4525"/>
    <w:rsid w:val="001D4E53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5F4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290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575A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1715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C37AE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33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078E0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C50A1"/>
    <w:rsid w:val="005C58F6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568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370C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7F4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0AA3"/>
    <w:rsid w:val="007714CE"/>
    <w:rsid w:val="00772230"/>
    <w:rsid w:val="007728F8"/>
    <w:rsid w:val="00772B4E"/>
    <w:rsid w:val="00772B84"/>
    <w:rsid w:val="00773DC9"/>
    <w:rsid w:val="0077480E"/>
    <w:rsid w:val="00775CE2"/>
    <w:rsid w:val="00776B46"/>
    <w:rsid w:val="00781C39"/>
    <w:rsid w:val="00784395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396B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1A91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6DA7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4CD5"/>
    <w:rsid w:val="0099615F"/>
    <w:rsid w:val="00997135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479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2D8F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12E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2EDC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B5431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22A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1E78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21FF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140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27A3F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E29CB-6E5F-46AE-A9C6-0EB5F06F0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53</TotalTime>
  <Pages>1</Pages>
  <Words>185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1061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La-ai</cp:lastModifiedBy>
  <cp:revision>36</cp:revision>
  <cp:lastPrinted>2015-07-28T03:38:00Z</cp:lastPrinted>
  <dcterms:created xsi:type="dcterms:W3CDTF">2014-11-06T04:17:00Z</dcterms:created>
  <dcterms:modified xsi:type="dcterms:W3CDTF">2015-08-14T03:18:00Z</dcterms:modified>
</cp:coreProperties>
</file>