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E1A" w:rsidRPr="00DB03DE" w:rsidRDefault="00F47E31" w:rsidP="009E5E1A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7E31">
        <w:rPr>
          <w:rFonts w:ascii="Angsana New" w:hAnsi="Angsana New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7" type="#_x0000_t75" style="position:absolute;left:0;text-align:left;margin-left:186.75pt;margin-top:-.05pt;width:75.2pt;height:85.05pt;z-index:-251650560;visibility:visible" wrapcoords="-254 0 -254 21386 21600 21386 21600 0 -254 0">
            <v:imagedata r:id="rId6" o:title=""/>
          </v:shape>
          <o:OLEObject Type="Embed" ProgID="Word.Picture.8" ShapeID="_x0000_s1097" DrawAspect="Content" ObjectID="_1451133828" r:id="rId7"/>
        </w:pic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ที่ 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นศ</w:t>
      </w:r>
      <w:proofErr w:type="spellEnd"/>
      <w:r w:rsidRPr="000D74DE">
        <w:rPr>
          <w:rFonts w:ascii="Angsana New" w:hAnsi="Angsana New"/>
          <w:sz w:val="32"/>
          <w:szCs w:val="32"/>
          <w:cs/>
        </w:rPr>
        <w:t xml:space="preserve">  ๘๐๘๐๑.๐๑/สภา/ว</w:t>
      </w:r>
      <w:r w:rsidR="004142BF">
        <w:rPr>
          <w:rFonts w:ascii="Angsana New" w:hAnsi="Angsana New"/>
          <w:sz w:val="32"/>
          <w:szCs w:val="32"/>
          <w:cs/>
        </w:rPr>
        <w:t xml:space="preserve"> </w:t>
      </w:r>
      <w:r w:rsidR="004142BF">
        <w:rPr>
          <w:rFonts w:ascii="Angsana New" w:hAnsi="Angsana New" w:hint="cs"/>
          <w:sz w:val="32"/>
          <w:szCs w:val="32"/>
          <w:cs/>
        </w:rPr>
        <w:t>๔๑</w:t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</w:t>
      </w:r>
      <w:r w:rsidRPr="000D74DE">
        <w:rPr>
          <w:rFonts w:ascii="Angsana New" w:hAnsi="Angsana New"/>
          <w:sz w:val="32"/>
          <w:szCs w:val="32"/>
          <w:cs/>
        </w:rPr>
        <w:tab/>
        <w:t xml:space="preserve">          สภาองค์การบริหารส่วนตำบลละอาย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หมู่ที่  ๓  ถนนจันดี-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พิ</w:t>
      </w:r>
      <w:proofErr w:type="spellEnd"/>
      <w:r w:rsidRPr="000D74DE">
        <w:rPr>
          <w:rFonts w:ascii="Angsana New" w:hAnsi="Angsana New"/>
          <w:sz w:val="32"/>
          <w:szCs w:val="32"/>
          <w:cs/>
        </w:rPr>
        <w:t>ปูน  อำเภอฉวาง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จังหวัดนครศรีธรรมราช  ๘๐๒๕๐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3265B0" w:rsidP="009E5E1A">
      <w:pPr>
        <w:rPr>
          <w:rFonts w:ascii="Angsana New" w:hAnsi="Angsana New"/>
          <w:sz w:val="32"/>
          <w:szCs w:val="32"/>
          <w:cs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="004142BF">
        <w:rPr>
          <w:rFonts w:ascii="Angsana New" w:hAnsi="Angsana New"/>
          <w:sz w:val="32"/>
          <w:szCs w:val="32"/>
          <w:cs/>
        </w:rPr>
        <w:t xml:space="preserve">  </w:t>
      </w:r>
      <w:r w:rsidR="004142BF">
        <w:rPr>
          <w:rFonts w:ascii="Angsana New" w:hAnsi="Angsana New" w:hint="cs"/>
          <w:sz w:val="32"/>
          <w:szCs w:val="32"/>
          <w:cs/>
        </w:rPr>
        <w:t>๒๙</w:t>
      </w:r>
      <w:r w:rsidR="00D37957" w:rsidRPr="000D74DE">
        <w:rPr>
          <w:rFonts w:ascii="Angsana New" w:hAnsi="Angsana New"/>
          <w:sz w:val="32"/>
          <w:szCs w:val="32"/>
          <w:cs/>
        </w:rPr>
        <w:t xml:space="preserve"> </w:t>
      </w:r>
      <w:r w:rsidR="00DE57E9" w:rsidRPr="000D74DE">
        <w:rPr>
          <w:rFonts w:ascii="Angsana New" w:hAnsi="Angsana New"/>
          <w:sz w:val="32"/>
          <w:szCs w:val="32"/>
          <w:cs/>
        </w:rPr>
        <w:t xml:space="preserve">  พฤศจิกายน</w:t>
      </w:r>
      <w:r w:rsidR="009E5E1A" w:rsidRPr="000D74DE">
        <w:rPr>
          <w:rFonts w:ascii="Angsana New" w:hAnsi="Angsana New"/>
          <w:sz w:val="32"/>
          <w:szCs w:val="32"/>
          <w:cs/>
        </w:rPr>
        <w:t xml:space="preserve">   ๒๕๕๖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เรื่อง  ประชาสัมพันธ์การประชุมสภาองค์การบริหารส่วนตำบลละอาย          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>เรียน  กำนันและผู้ใหญ่บ้านตำบลละอาย  ทุกหมู่บ้าน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สิ่งที่ส่งมาด้วย  </w:t>
      </w:r>
      <w:r w:rsidRPr="000D74DE">
        <w:rPr>
          <w:rFonts w:ascii="Angsana New" w:hAnsi="Angsana New"/>
          <w:sz w:val="32"/>
          <w:szCs w:val="32"/>
          <w:cs/>
        </w:rPr>
        <w:tab/>
        <w:t xml:space="preserve">ระเบียบวาระการประชุมสภาฯ  </w:t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             จำนวน  ๑  ฉบับ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ind w:left="720" w:firstLine="720"/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>ด้วยสภาองค์การบริหารส่วนตำบลละอาย  จะดำเนินการประชุมสภาฯ สมัย</w:t>
      </w:r>
      <w:r w:rsidR="004142BF">
        <w:rPr>
          <w:rFonts w:ascii="Angsana New" w:hAnsi="Angsana New" w:hint="cs"/>
          <w:sz w:val="32"/>
          <w:szCs w:val="32"/>
          <w:cs/>
        </w:rPr>
        <w:t>วิ</w:t>
      </w:r>
      <w:r w:rsidRPr="000D74DE">
        <w:rPr>
          <w:rFonts w:ascii="Angsana New" w:hAnsi="Angsana New"/>
          <w:sz w:val="32"/>
          <w:szCs w:val="32"/>
          <w:cs/>
        </w:rPr>
        <w:t>สามัญ</w:t>
      </w:r>
      <w:r w:rsidR="004142BF">
        <w:rPr>
          <w:rFonts w:ascii="Angsana New" w:hAnsi="Angsana New" w:hint="cs"/>
          <w:sz w:val="32"/>
          <w:szCs w:val="32"/>
          <w:cs/>
        </w:rPr>
        <w:t xml:space="preserve">  </w:t>
      </w:r>
      <w:r w:rsidRPr="000D74DE">
        <w:rPr>
          <w:rFonts w:ascii="Angsana New" w:hAnsi="Angsana New"/>
          <w:sz w:val="32"/>
          <w:szCs w:val="32"/>
          <w:cs/>
        </w:rPr>
        <w:t xml:space="preserve">  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สมัยที่ </w:t>
      </w:r>
      <w:r w:rsidR="004142BF">
        <w:rPr>
          <w:rFonts w:ascii="Angsana New" w:hAnsi="Angsana New" w:hint="cs"/>
          <w:sz w:val="32"/>
          <w:szCs w:val="32"/>
          <w:cs/>
        </w:rPr>
        <w:t xml:space="preserve"> ๑</w:t>
      </w:r>
      <w:r w:rsidRPr="000D74DE">
        <w:rPr>
          <w:rFonts w:ascii="Angsana New" w:hAnsi="Angsana New"/>
          <w:sz w:val="32"/>
          <w:szCs w:val="32"/>
          <w:cs/>
        </w:rPr>
        <w:t xml:space="preserve">  ครั้งที่ </w:t>
      </w:r>
      <w:r w:rsidR="00B85476" w:rsidRPr="000D74DE">
        <w:rPr>
          <w:rFonts w:ascii="Angsana New" w:hAnsi="Angsana New"/>
          <w:sz w:val="32"/>
          <w:szCs w:val="32"/>
          <w:cs/>
        </w:rPr>
        <w:t>๑</w:t>
      </w:r>
      <w:r w:rsidRPr="000D74DE">
        <w:rPr>
          <w:rFonts w:ascii="Angsana New" w:hAnsi="Angsana New"/>
          <w:sz w:val="32"/>
          <w:szCs w:val="32"/>
          <w:cs/>
        </w:rPr>
        <w:t>/๒๕๕๖</w:t>
      </w:r>
      <w:r w:rsidR="004A19E2" w:rsidRPr="000D74DE">
        <w:rPr>
          <w:rFonts w:ascii="Angsana New" w:hAnsi="Angsana New"/>
          <w:sz w:val="32"/>
          <w:szCs w:val="32"/>
          <w:cs/>
        </w:rPr>
        <w:t xml:space="preserve">   เพื่อพิจารณา</w:t>
      </w:r>
      <w:r w:rsidR="004142BF">
        <w:rPr>
          <w:rFonts w:ascii="Angsana New" w:hAnsi="Angsana New" w:hint="cs"/>
          <w:sz w:val="32"/>
          <w:szCs w:val="32"/>
          <w:cs/>
        </w:rPr>
        <w:t>อนุมัติจ่ายขาดเงินสะสมและเรื่องอื่น ๆ</w:t>
      </w:r>
      <w:r w:rsidRPr="000D74DE">
        <w:rPr>
          <w:rFonts w:ascii="Angsana New" w:hAnsi="Angsana New"/>
          <w:sz w:val="32"/>
          <w:szCs w:val="32"/>
          <w:cs/>
        </w:rPr>
        <w:t xml:space="preserve">              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b/>
          <w:bCs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ในการนี้ สภาองค์การบริหารส่วนตำบลละอาย  ขอความร่วมมือประชาสัมพันธ์ให้ประชาชนรับทราบเพื่อเข้าร่วมรับฟังการประชุมสภาฯ  สมัย</w:t>
      </w:r>
      <w:r w:rsidR="008025EC">
        <w:rPr>
          <w:rFonts w:ascii="Angsana New" w:hAnsi="Angsana New" w:hint="cs"/>
          <w:sz w:val="32"/>
          <w:szCs w:val="32"/>
          <w:cs/>
        </w:rPr>
        <w:t>วิ</w:t>
      </w:r>
      <w:r w:rsidRPr="000D74DE">
        <w:rPr>
          <w:rFonts w:ascii="Angsana New" w:hAnsi="Angsana New"/>
          <w:sz w:val="32"/>
          <w:szCs w:val="32"/>
          <w:cs/>
        </w:rPr>
        <w:t xml:space="preserve">สามัญที่ </w:t>
      </w:r>
      <w:r w:rsidR="008025EC">
        <w:rPr>
          <w:rFonts w:ascii="Angsana New" w:hAnsi="Angsana New" w:hint="cs"/>
          <w:sz w:val="32"/>
          <w:szCs w:val="32"/>
          <w:cs/>
        </w:rPr>
        <w:t xml:space="preserve"> ๑</w:t>
      </w:r>
      <w:r w:rsidR="004A19E2" w:rsidRPr="000D74DE">
        <w:rPr>
          <w:rFonts w:ascii="Angsana New" w:hAnsi="Angsana New"/>
          <w:sz w:val="32"/>
          <w:szCs w:val="32"/>
          <w:cs/>
        </w:rPr>
        <w:t xml:space="preserve"> ครั้งที่</w:t>
      </w:r>
      <w:r w:rsidRPr="000D74DE">
        <w:rPr>
          <w:rFonts w:ascii="Angsana New" w:hAnsi="Angsana New"/>
          <w:sz w:val="32"/>
          <w:szCs w:val="32"/>
          <w:cs/>
        </w:rPr>
        <w:t xml:space="preserve"> </w:t>
      </w:r>
      <w:r w:rsidR="00A90067" w:rsidRPr="000D74DE">
        <w:rPr>
          <w:rFonts w:ascii="Angsana New" w:hAnsi="Angsana New"/>
          <w:sz w:val="32"/>
          <w:szCs w:val="32"/>
          <w:cs/>
        </w:rPr>
        <w:t xml:space="preserve"> </w:t>
      </w:r>
      <w:r w:rsidR="00B85476" w:rsidRPr="000D74DE">
        <w:rPr>
          <w:rFonts w:ascii="Angsana New" w:hAnsi="Angsana New"/>
          <w:sz w:val="32"/>
          <w:szCs w:val="32"/>
          <w:cs/>
        </w:rPr>
        <w:t>๑</w:t>
      </w:r>
      <w:r w:rsidRPr="000D74DE">
        <w:rPr>
          <w:rFonts w:ascii="Angsana New" w:hAnsi="Angsana New"/>
          <w:sz w:val="32"/>
          <w:szCs w:val="32"/>
          <w:cs/>
        </w:rPr>
        <w:t xml:space="preserve">/๒๕๕๖ </w:t>
      </w:r>
      <w:r w:rsidR="00A90067" w:rsidRPr="000D74DE">
        <w:rPr>
          <w:rFonts w:ascii="Angsana New" w:hAnsi="Angsana New"/>
          <w:sz w:val="32"/>
          <w:szCs w:val="32"/>
          <w:cs/>
        </w:rPr>
        <w:t xml:space="preserve"> </w:t>
      </w:r>
      <w:r w:rsidRPr="000D74DE">
        <w:rPr>
          <w:rFonts w:ascii="Angsana New" w:hAnsi="Angsana New"/>
          <w:sz w:val="32"/>
          <w:szCs w:val="32"/>
          <w:cs/>
        </w:rPr>
        <w:t xml:space="preserve"> </w:t>
      </w:r>
      <w:r w:rsidRPr="000D74DE">
        <w:rPr>
          <w:rFonts w:ascii="Angsana New" w:hAnsi="Angsana New"/>
          <w:b/>
          <w:bCs/>
          <w:sz w:val="32"/>
          <w:szCs w:val="32"/>
          <w:cs/>
        </w:rPr>
        <w:t>ในวัน</w:t>
      </w:r>
      <w:r w:rsidR="008025EC">
        <w:rPr>
          <w:rFonts w:ascii="Angsana New" w:hAnsi="Angsana New" w:hint="cs"/>
          <w:b/>
          <w:bCs/>
          <w:sz w:val="32"/>
          <w:szCs w:val="32"/>
          <w:cs/>
        </w:rPr>
        <w:t>อังคาร</w:t>
      </w:r>
      <w:r w:rsidRPr="000D74DE">
        <w:rPr>
          <w:rFonts w:ascii="Angsana New" w:hAnsi="Angsana New"/>
          <w:b/>
          <w:bCs/>
          <w:sz w:val="32"/>
          <w:szCs w:val="32"/>
          <w:cs/>
        </w:rPr>
        <w:t xml:space="preserve">ที่ </w:t>
      </w:r>
      <w:r w:rsidR="00AA25BE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A90067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8025EC">
        <w:rPr>
          <w:rFonts w:ascii="Angsana New" w:hAnsi="Angsana New" w:hint="cs"/>
          <w:b/>
          <w:bCs/>
          <w:sz w:val="32"/>
          <w:szCs w:val="32"/>
          <w:cs/>
        </w:rPr>
        <w:t>๓  ธันวาคม</w:t>
      </w:r>
      <w:r w:rsidRPr="000D74DE">
        <w:rPr>
          <w:rFonts w:ascii="Angsana New" w:hAnsi="Angsana New"/>
          <w:b/>
          <w:bCs/>
          <w:sz w:val="32"/>
          <w:szCs w:val="32"/>
          <w:cs/>
        </w:rPr>
        <w:t xml:space="preserve">   ๒๕๕๖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  เวลา  ๑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>๑.๐๐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 น. 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ณ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0D74DE">
        <w:rPr>
          <w:rFonts w:ascii="Angsana New" w:hAnsi="Angsana New"/>
          <w:b/>
          <w:bCs/>
          <w:sz w:val="32"/>
          <w:szCs w:val="32"/>
          <w:cs/>
        </w:rPr>
        <w:t xml:space="preserve">ห้องประชุมสภาองค์การบริหารส่วนตำบลละอาย    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  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จึงเรียนมาเพื่อโปรดทราบและประชาสัมพันธ์ให้ทราบโดยทั่วกัน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 ขอแสดงความนับถือ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BC7AE0" w:rsidP="009E5E1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จำ</w:t>
      </w:r>
      <w:proofErr w:type="spellStart"/>
      <w:r>
        <w:rPr>
          <w:rFonts w:ascii="Angsana New" w:hAnsi="Angsana New" w:hint="cs"/>
          <w:sz w:val="32"/>
          <w:szCs w:val="32"/>
          <w:cs/>
        </w:rPr>
        <w:t>เปี้ยน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พรหมสุข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</w:rPr>
        <w:tab/>
      </w:r>
      <w:r w:rsidRPr="000D74DE">
        <w:rPr>
          <w:rFonts w:ascii="Angsana New" w:hAnsi="Angsana New"/>
          <w:sz w:val="32"/>
          <w:szCs w:val="32"/>
        </w:rPr>
        <w:tab/>
      </w:r>
      <w:r w:rsidRPr="000D74DE">
        <w:rPr>
          <w:rFonts w:ascii="Angsana New" w:hAnsi="Angsana New"/>
          <w:sz w:val="32"/>
          <w:szCs w:val="32"/>
        </w:rPr>
        <w:tab/>
      </w:r>
      <w:r w:rsidRPr="000D74DE">
        <w:rPr>
          <w:rFonts w:ascii="Angsana New" w:hAnsi="Angsana New"/>
          <w:sz w:val="32"/>
          <w:szCs w:val="32"/>
        </w:rPr>
        <w:tab/>
        <w:t xml:space="preserve">               </w:t>
      </w:r>
      <w:r w:rsidR="00BC7AE0">
        <w:rPr>
          <w:rFonts w:ascii="Angsana New" w:hAnsi="Angsana New" w:hint="cs"/>
          <w:sz w:val="32"/>
          <w:szCs w:val="32"/>
          <w:cs/>
        </w:rPr>
        <w:t xml:space="preserve">     </w:t>
      </w:r>
      <w:r w:rsidRPr="000D74DE">
        <w:rPr>
          <w:rFonts w:ascii="Angsana New" w:hAnsi="Angsana New"/>
          <w:sz w:val="32"/>
          <w:szCs w:val="32"/>
          <w:cs/>
        </w:rPr>
        <w:t xml:space="preserve">     (นายจำ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เปี้ยน</w:t>
      </w:r>
      <w:proofErr w:type="spellEnd"/>
      <w:r w:rsidRPr="000D74DE">
        <w:rPr>
          <w:rFonts w:ascii="Angsana New" w:hAnsi="Angsana New"/>
          <w:sz w:val="32"/>
          <w:szCs w:val="32"/>
          <w:cs/>
        </w:rPr>
        <w:t xml:space="preserve">   พรหมสุข)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      </w:t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   </w:t>
      </w:r>
      <w:r w:rsidR="00BC7AE0">
        <w:rPr>
          <w:rFonts w:ascii="Angsana New" w:hAnsi="Angsana New" w:hint="cs"/>
          <w:sz w:val="32"/>
          <w:szCs w:val="32"/>
          <w:cs/>
        </w:rPr>
        <w:t xml:space="preserve">   </w:t>
      </w:r>
      <w:r w:rsidRPr="000D74DE">
        <w:rPr>
          <w:rFonts w:ascii="Angsana New" w:hAnsi="Angsana New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สำนักงานเลขานุการสภา  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อบต.</w:t>
      </w:r>
      <w:proofErr w:type="spellEnd"/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>โทร./ โทรสาร ๐  ๗๕๓๖  ๑๒๐๖</w:t>
      </w:r>
    </w:p>
    <w:p w:rsidR="009E5E1A" w:rsidRPr="000D74DE" w:rsidRDefault="009E5E1A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  <w:r w:rsidRPr="000D74DE">
        <w:rPr>
          <w:rFonts w:ascii="Angsana New" w:hAnsi="Angsana New"/>
          <w:b/>
          <w:bCs/>
          <w:sz w:val="32"/>
          <w:szCs w:val="32"/>
          <w:u w:val="single"/>
        </w:rPr>
        <w:t>www</w:t>
      </w:r>
      <w:r w:rsidRPr="000D74DE">
        <w:rPr>
          <w:rFonts w:ascii="Angsana New" w:hAnsi="Angsana New"/>
          <w:b/>
          <w:bCs/>
          <w:sz w:val="32"/>
          <w:szCs w:val="32"/>
          <w:u w:val="single"/>
          <w:cs/>
        </w:rPr>
        <w:t>.</w:t>
      </w:r>
      <w:r w:rsidRPr="000D74DE">
        <w:rPr>
          <w:rFonts w:ascii="Angsana New" w:hAnsi="Angsana New"/>
          <w:b/>
          <w:bCs/>
          <w:sz w:val="32"/>
          <w:szCs w:val="32"/>
          <w:u w:val="single"/>
        </w:rPr>
        <w:t>la</w:t>
      </w:r>
      <w:r w:rsidRPr="000D74DE">
        <w:rPr>
          <w:rFonts w:ascii="Angsana New" w:hAnsi="Angsana New"/>
          <w:b/>
          <w:bCs/>
          <w:sz w:val="32"/>
          <w:szCs w:val="32"/>
          <w:u w:val="single"/>
          <w:cs/>
        </w:rPr>
        <w:t>-</w:t>
      </w:r>
      <w:r w:rsidRPr="000D74DE">
        <w:rPr>
          <w:rFonts w:ascii="Angsana New" w:hAnsi="Angsana New"/>
          <w:b/>
          <w:bCs/>
          <w:sz w:val="32"/>
          <w:szCs w:val="32"/>
          <w:u w:val="single"/>
        </w:rPr>
        <w:t>ai.go.th</w:t>
      </w:r>
    </w:p>
    <w:p w:rsidR="009E5E1A" w:rsidRDefault="009E5E1A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  <w:r w:rsidRPr="000D74DE">
        <w:rPr>
          <w:rFonts w:ascii="Angsana New" w:hAnsi="Angsana New"/>
          <w:b/>
          <w:bCs/>
          <w:sz w:val="32"/>
          <w:szCs w:val="32"/>
        </w:rPr>
        <w:t xml:space="preserve">E - mail : </w:t>
      </w:r>
      <w:hyperlink r:id="rId8" w:history="1">
        <w:r w:rsidRPr="000D74DE">
          <w:rPr>
            <w:rStyle w:val="a3"/>
            <w:rFonts w:ascii="Angsana New" w:hAnsi="Angsana New"/>
            <w:b/>
            <w:bCs/>
            <w:sz w:val="32"/>
            <w:szCs w:val="32"/>
          </w:rPr>
          <w:t>la-ai_smile@hotmail.com</w:t>
        </w:r>
      </w:hyperlink>
    </w:p>
    <w:p w:rsidR="00BC6CDB" w:rsidRDefault="00BC6CDB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BC6CDB" w:rsidRDefault="00BC6CDB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BC6CDB" w:rsidRPr="000D74DE" w:rsidRDefault="00BC6CDB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C43C23" w:rsidRPr="000D74DE" w:rsidRDefault="00C43C23" w:rsidP="00C43C23">
      <w:pPr>
        <w:rPr>
          <w:rFonts w:ascii="Angsana New" w:hAnsi="Angsana New"/>
          <w:sz w:val="32"/>
          <w:szCs w:val="32"/>
        </w:rPr>
      </w:pP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ระเบียบวาระการประชุมสภาองค์การบริหารส่วนตำบลละอาย</w:t>
      </w: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สมัย</w:t>
      </w:r>
      <w:r w:rsidR="006B1A7A">
        <w:rPr>
          <w:rFonts w:ascii="Angsana New" w:hAnsi="Angsana New" w:hint="cs"/>
          <w:b/>
          <w:bCs/>
          <w:sz w:val="32"/>
          <w:szCs w:val="32"/>
          <w:cs/>
        </w:rPr>
        <w:t>วิ</w:t>
      </w:r>
      <w:r w:rsidRPr="00BC6CDB">
        <w:rPr>
          <w:rFonts w:ascii="Angsana New" w:hAnsi="Angsana New"/>
          <w:b/>
          <w:bCs/>
          <w:sz w:val="32"/>
          <w:szCs w:val="32"/>
          <w:cs/>
        </w:rPr>
        <w:t xml:space="preserve">สามัญที่  </w:t>
      </w:r>
      <w:r w:rsidR="006B1A7A">
        <w:rPr>
          <w:rFonts w:ascii="Angsana New" w:hAnsi="Angsana New" w:hint="cs"/>
          <w:b/>
          <w:bCs/>
          <w:sz w:val="32"/>
          <w:szCs w:val="32"/>
          <w:cs/>
        </w:rPr>
        <w:t>๑</w:t>
      </w:r>
      <w:r w:rsidRPr="00BC6CDB">
        <w:rPr>
          <w:rFonts w:ascii="Angsana New" w:hAnsi="Angsana New"/>
          <w:b/>
          <w:bCs/>
          <w:sz w:val="32"/>
          <w:szCs w:val="32"/>
          <w:cs/>
        </w:rPr>
        <w:t xml:space="preserve">   ครั้งที่ ๑/๒๕๕๖</w:t>
      </w: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วัน</w:t>
      </w:r>
      <w:r w:rsidR="006B1A7A">
        <w:rPr>
          <w:rFonts w:ascii="Angsana New" w:hAnsi="Angsana New" w:hint="cs"/>
          <w:b/>
          <w:bCs/>
          <w:sz w:val="32"/>
          <w:szCs w:val="32"/>
          <w:cs/>
        </w:rPr>
        <w:t>อังคาร</w:t>
      </w:r>
      <w:r w:rsidRPr="00BC6CDB">
        <w:rPr>
          <w:rFonts w:ascii="Angsana New" w:hAnsi="Angsana New"/>
          <w:b/>
          <w:bCs/>
          <w:sz w:val="32"/>
          <w:szCs w:val="32"/>
          <w:cs/>
        </w:rPr>
        <w:t xml:space="preserve">ที่   </w:t>
      </w:r>
      <w:r w:rsidR="006B1A7A">
        <w:rPr>
          <w:rFonts w:ascii="Angsana New" w:hAnsi="Angsana New" w:hint="cs"/>
          <w:b/>
          <w:bCs/>
          <w:sz w:val="32"/>
          <w:szCs w:val="32"/>
          <w:cs/>
        </w:rPr>
        <w:t>๓</w:t>
      </w:r>
      <w:r w:rsidRPr="00BC6CDB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6B1A7A">
        <w:rPr>
          <w:rFonts w:ascii="Angsana New" w:hAnsi="Angsana New" w:hint="cs"/>
          <w:b/>
          <w:bCs/>
          <w:sz w:val="32"/>
          <w:szCs w:val="32"/>
          <w:cs/>
        </w:rPr>
        <w:t>ธันวาคม</w:t>
      </w:r>
      <w:r w:rsidRPr="00BC6CDB">
        <w:rPr>
          <w:rFonts w:ascii="Angsana New" w:hAnsi="Angsana New"/>
          <w:b/>
          <w:bCs/>
          <w:sz w:val="32"/>
          <w:szCs w:val="32"/>
          <w:cs/>
        </w:rPr>
        <w:t xml:space="preserve">  ๒๕๕๖   เวลา  ๑๑.๐๐  น.  </w:t>
      </w: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ณ  ห้องประชุมสภาองค์การบริหารส่วนตำบลละอาย</w:t>
      </w:r>
    </w:p>
    <w:p w:rsidR="00BC6CDB" w:rsidRPr="00BC6CDB" w:rsidRDefault="00BC6CDB" w:rsidP="00BC6CDB">
      <w:pPr>
        <w:jc w:val="center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...................................................................</w:t>
      </w:r>
    </w:p>
    <w:p w:rsidR="00BC6CDB" w:rsidRPr="00BC6CDB" w:rsidRDefault="00BC6CDB" w:rsidP="00BC6CDB">
      <w:pPr>
        <w:jc w:val="center"/>
        <w:rPr>
          <w:rFonts w:ascii="Angsana New" w:hAnsi="Angsana New"/>
          <w:sz w:val="16"/>
          <w:szCs w:val="16"/>
        </w:rPr>
      </w:pP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๑</w:t>
      </w:r>
      <w:r w:rsidR="0006632A">
        <w:rPr>
          <w:rFonts w:ascii="Angsana New" w:hAnsi="Angsana New" w:hint="cs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  <w:t>เรื่องที่ประธานแจ้งต่อที่ประชุม</w:t>
      </w:r>
    </w:p>
    <w:p w:rsidR="00BC6CDB" w:rsidRPr="00BC6CDB" w:rsidRDefault="00BC6CDB" w:rsidP="006B1A7A">
      <w:pPr>
        <w:rPr>
          <w:rFonts w:ascii="Angsana New" w:hAnsi="Angsana New"/>
          <w:sz w:val="32"/>
          <w:szCs w:val="32"/>
          <w:cs/>
        </w:rPr>
      </w:pP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  <w:cs/>
        </w:rPr>
        <w:t xml:space="preserve">๑.๑  </w:t>
      </w:r>
      <w:r w:rsidR="006B1A7A">
        <w:rPr>
          <w:rFonts w:ascii="Angsana New" w:hAnsi="Angsana New" w:hint="cs"/>
          <w:sz w:val="32"/>
          <w:szCs w:val="32"/>
          <w:cs/>
        </w:rPr>
        <w:t>............................................................................................................................</w:t>
      </w:r>
    </w:p>
    <w:p w:rsidR="00BC6CDB" w:rsidRPr="00BC6CDB" w:rsidRDefault="00BC6CDB" w:rsidP="00BC6CDB">
      <w:pPr>
        <w:rPr>
          <w:rFonts w:ascii="Angsana New" w:hAnsi="Angsana New" w:hint="cs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  <w:t>๑.๒  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cs/>
        </w:rPr>
        <w:t>.............................</w:t>
      </w:r>
    </w:p>
    <w:p w:rsidR="00BC6CDB" w:rsidRPr="00BC6CDB" w:rsidRDefault="00BC6CDB" w:rsidP="00BC6CDB">
      <w:pPr>
        <w:rPr>
          <w:rFonts w:ascii="Angsana New" w:hAnsi="Angsana New"/>
          <w:sz w:val="16"/>
          <w:szCs w:val="16"/>
        </w:rPr>
      </w:pP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๒</w:t>
      </w: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  <w:cs/>
        </w:rPr>
        <w:t>เรื่องรับรองรายงานการประชุม  (สมัยสามัญ</w:t>
      </w:r>
      <w:r w:rsidR="006B1A7A">
        <w:rPr>
          <w:rFonts w:ascii="Angsana New" w:hAnsi="Angsana New" w:hint="cs"/>
          <w:sz w:val="32"/>
          <w:szCs w:val="32"/>
          <w:cs/>
        </w:rPr>
        <w:t xml:space="preserve">  สมัย</w:t>
      </w:r>
      <w:r w:rsidRPr="00BC6CDB">
        <w:rPr>
          <w:rFonts w:ascii="Angsana New" w:hAnsi="Angsana New"/>
          <w:sz w:val="32"/>
          <w:szCs w:val="32"/>
          <w:cs/>
        </w:rPr>
        <w:t xml:space="preserve">ที่ </w:t>
      </w:r>
      <w:r w:rsidR="006B1A7A">
        <w:rPr>
          <w:rFonts w:ascii="Angsana New" w:hAnsi="Angsana New" w:hint="cs"/>
          <w:sz w:val="32"/>
          <w:szCs w:val="32"/>
          <w:cs/>
        </w:rPr>
        <w:t>๔</w:t>
      </w:r>
      <w:r w:rsidRPr="00BC6CDB">
        <w:rPr>
          <w:rFonts w:ascii="Angsana New" w:hAnsi="Angsana New"/>
          <w:sz w:val="32"/>
          <w:szCs w:val="32"/>
          <w:cs/>
        </w:rPr>
        <w:t xml:space="preserve">  ครั้งที่  </w:t>
      </w:r>
      <w:r w:rsidR="006B1A7A">
        <w:rPr>
          <w:rFonts w:ascii="Angsana New" w:hAnsi="Angsana New" w:hint="cs"/>
          <w:sz w:val="32"/>
          <w:szCs w:val="32"/>
          <w:cs/>
        </w:rPr>
        <w:t>๑</w:t>
      </w:r>
      <w:r w:rsidRPr="00BC6CDB">
        <w:rPr>
          <w:rFonts w:ascii="Angsana New" w:hAnsi="Angsana New"/>
          <w:sz w:val="32"/>
          <w:szCs w:val="32"/>
          <w:cs/>
        </w:rPr>
        <w:t>/๒๕๕๖</w:t>
      </w: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</w:t>
      </w: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  <w:t>วันที่  ๒</w:t>
      </w:r>
      <w:r w:rsidR="006B1A7A">
        <w:rPr>
          <w:rFonts w:ascii="Angsana New" w:hAnsi="Angsana New" w:hint="cs"/>
          <w:sz w:val="32"/>
          <w:szCs w:val="32"/>
          <w:cs/>
        </w:rPr>
        <w:t>๐</w:t>
      </w:r>
      <w:r w:rsidRPr="00BC6CDB">
        <w:rPr>
          <w:rFonts w:ascii="Angsana New" w:hAnsi="Angsana New"/>
          <w:sz w:val="32"/>
          <w:szCs w:val="32"/>
          <w:cs/>
        </w:rPr>
        <w:t xml:space="preserve">  </w:t>
      </w:r>
      <w:r w:rsidR="006B1A7A">
        <w:rPr>
          <w:rFonts w:ascii="Angsana New" w:hAnsi="Angsana New" w:hint="cs"/>
          <w:sz w:val="32"/>
          <w:szCs w:val="32"/>
          <w:cs/>
        </w:rPr>
        <w:t>พฤศจิกายน</w:t>
      </w:r>
      <w:r w:rsidRPr="00BC6CDB">
        <w:rPr>
          <w:rFonts w:ascii="Angsana New" w:hAnsi="Angsana New"/>
          <w:sz w:val="32"/>
          <w:szCs w:val="32"/>
          <w:cs/>
        </w:rPr>
        <w:t xml:space="preserve">  ๒๕๕๖)</w:t>
      </w:r>
    </w:p>
    <w:p w:rsidR="00BC6CDB" w:rsidRPr="00BC6CDB" w:rsidRDefault="00BC6CDB" w:rsidP="00BC6CDB">
      <w:pPr>
        <w:rPr>
          <w:rFonts w:ascii="Angsana New" w:hAnsi="Angsana New"/>
          <w:sz w:val="16"/>
          <w:szCs w:val="16"/>
          <w:cs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                  </w:t>
      </w: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๓</w:t>
      </w:r>
      <w:r w:rsidRPr="00BC6CDB">
        <w:rPr>
          <w:rFonts w:ascii="Angsana New" w:hAnsi="Angsana New"/>
          <w:sz w:val="32"/>
          <w:szCs w:val="32"/>
          <w:cs/>
        </w:rPr>
        <w:tab/>
        <w:t>เรื่องเสนอเพื่อพิจารณา</w:t>
      </w:r>
    </w:p>
    <w:p w:rsidR="00BC6CDB" w:rsidRPr="00BC6CDB" w:rsidRDefault="00BC6CDB" w:rsidP="00BC6CDB">
      <w:pPr>
        <w:ind w:left="2160"/>
        <w:rPr>
          <w:rFonts w:ascii="Angsana New" w:hAnsi="Angsana New" w:hint="cs"/>
          <w:sz w:val="32"/>
          <w:szCs w:val="32"/>
          <w:cs/>
        </w:rPr>
      </w:pPr>
      <w:r w:rsidRPr="00BC6CDB">
        <w:rPr>
          <w:rFonts w:ascii="Angsana New" w:hAnsi="Angsana New"/>
          <w:sz w:val="32"/>
          <w:szCs w:val="32"/>
          <w:cs/>
        </w:rPr>
        <w:t xml:space="preserve">๓.๑ </w:t>
      </w:r>
      <w:r w:rsidRPr="00BC6CDB">
        <w:rPr>
          <w:rFonts w:ascii="Angsana New" w:hAnsi="Angsana New"/>
          <w:sz w:val="32"/>
          <w:szCs w:val="32"/>
        </w:rPr>
        <w:t xml:space="preserve"> </w:t>
      </w:r>
      <w:r w:rsidR="006B1A7A">
        <w:rPr>
          <w:rFonts w:ascii="Angsana New" w:hAnsi="Angsana New" w:hint="cs"/>
          <w:sz w:val="32"/>
          <w:szCs w:val="32"/>
          <w:cs/>
        </w:rPr>
        <w:t>พิจารณาอนุมัติจ่ายขาดเงินสะสม</w:t>
      </w:r>
    </w:p>
    <w:p w:rsidR="00BC6CDB" w:rsidRPr="00BC6CDB" w:rsidRDefault="006B1A7A" w:rsidP="00BC6CDB">
      <w:pPr>
        <w:ind w:left="216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๓.</w:t>
      </w:r>
      <w:r>
        <w:rPr>
          <w:rFonts w:ascii="Angsana New" w:hAnsi="Angsana New" w:hint="cs"/>
          <w:sz w:val="32"/>
          <w:szCs w:val="32"/>
          <w:cs/>
        </w:rPr>
        <w:t>๒</w:t>
      </w:r>
      <w:r w:rsidR="00BC6CDB" w:rsidRPr="00BC6CDB">
        <w:rPr>
          <w:rFonts w:ascii="Angsana New" w:hAnsi="Angsana New"/>
          <w:sz w:val="32"/>
          <w:szCs w:val="32"/>
          <w:cs/>
        </w:rPr>
        <w:t xml:space="preserve">  ...........................................................................................................................</w:t>
      </w:r>
    </w:p>
    <w:p w:rsidR="00BC6CDB" w:rsidRPr="00BC6CDB" w:rsidRDefault="00BC6CDB" w:rsidP="00BC6CDB">
      <w:pPr>
        <w:ind w:left="2160"/>
        <w:rPr>
          <w:rFonts w:ascii="Angsana New" w:hAnsi="Angsana New"/>
          <w:sz w:val="16"/>
          <w:szCs w:val="16"/>
          <w:cs/>
        </w:rPr>
      </w:pP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๔</w:t>
      </w:r>
      <w:r w:rsidRPr="00BC6CDB">
        <w:rPr>
          <w:rFonts w:ascii="Angsana New" w:hAnsi="Angsana New"/>
          <w:sz w:val="32"/>
          <w:szCs w:val="32"/>
          <w:cs/>
        </w:rPr>
        <w:tab/>
        <w:t>เรื่องอื่น ๆ  (ถ้ามี)</w:t>
      </w:r>
    </w:p>
    <w:p w:rsidR="00BC66A6" w:rsidRPr="00C43C23" w:rsidRDefault="00BC66A6" w:rsidP="00F62F81">
      <w:pPr>
        <w:tabs>
          <w:tab w:val="left" w:pos="0"/>
        </w:tabs>
        <w:jc w:val="thaiDistribute"/>
        <w:rPr>
          <w:rFonts w:ascii="Angsana New" w:hAnsi="Angsana New"/>
          <w:sz w:val="32"/>
          <w:szCs w:val="32"/>
          <w:cs/>
        </w:rPr>
      </w:pPr>
    </w:p>
    <w:sectPr w:rsidR="00BC66A6" w:rsidRPr="00C43C23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3"/>
  </w:num>
  <w:num w:numId="10">
    <w:abstractNumId w:val="2"/>
  </w:num>
  <w:num w:numId="11">
    <w:abstractNumId w:val="4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12B78"/>
    <w:rsid w:val="00012CC1"/>
    <w:rsid w:val="00012E1B"/>
    <w:rsid w:val="000130F3"/>
    <w:rsid w:val="00013813"/>
    <w:rsid w:val="000170DC"/>
    <w:rsid w:val="00023CB7"/>
    <w:rsid w:val="000257EC"/>
    <w:rsid w:val="00026368"/>
    <w:rsid w:val="0003128D"/>
    <w:rsid w:val="0003192E"/>
    <w:rsid w:val="00032046"/>
    <w:rsid w:val="00032079"/>
    <w:rsid w:val="0003625B"/>
    <w:rsid w:val="00043DEC"/>
    <w:rsid w:val="000449D3"/>
    <w:rsid w:val="00044E5A"/>
    <w:rsid w:val="00047C9F"/>
    <w:rsid w:val="0005056F"/>
    <w:rsid w:val="00052FF2"/>
    <w:rsid w:val="00056991"/>
    <w:rsid w:val="00056E51"/>
    <w:rsid w:val="00061187"/>
    <w:rsid w:val="00061248"/>
    <w:rsid w:val="00062B32"/>
    <w:rsid w:val="000632DD"/>
    <w:rsid w:val="00063F2F"/>
    <w:rsid w:val="00065253"/>
    <w:rsid w:val="00065E4A"/>
    <w:rsid w:val="0006632A"/>
    <w:rsid w:val="00067E5A"/>
    <w:rsid w:val="00074640"/>
    <w:rsid w:val="0007675A"/>
    <w:rsid w:val="000820B3"/>
    <w:rsid w:val="000862A5"/>
    <w:rsid w:val="000913AD"/>
    <w:rsid w:val="00091CA3"/>
    <w:rsid w:val="00092027"/>
    <w:rsid w:val="000A1213"/>
    <w:rsid w:val="000A1FF4"/>
    <w:rsid w:val="000A3331"/>
    <w:rsid w:val="000A4B53"/>
    <w:rsid w:val="000A53D8"/>
    <w:rsid w:val="000A74C4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1004"/>
    <w:rsid w:val="000D39F4"/>
    <w:rsid w:val="000D4D48"/>
    <w:rsid w:val="000D74DE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33FB"/>
    <w:rsid w:val="000F49C3"/>
    <w:rsid w:val="000F5FD8"/>
    <w:rsid w:val="000F6F78"/>
    <w:rsid w:val="000F7411"/>
    <w:rsid w:val="00100126"/>
    <w:rsid w:val="00100A8C"/>
    <w:rsid w:val="00100BC4"/>
    <w:rsid w:val="00102DDA"/>
    <w:rsid w:val="0010517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30506"/>
    <w:rsid w:val="0013063A"/>
    <w:rsid w:val="001312D2"/>
    <w:rsid w:val="00133C09"/>
    <w:rsid w:val="001340B4"/>
    <w:rsid w:val="00135AAC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7578"/>
    <w:rsid w:val="00157659"/>
    <w:rsid w:val="0016271D"/>
    <w:rsid w:val="00163288"/>
    <w:rsid w:val="00166A18"/>
    <w:rsid w:val="00167E25"/>
    <w:rsid w:val="00167FA5"/>
    <w:rsid w:val="001711EA"/>
    <w:rsid w:val="001718CA"/>
    <w:rsid w:val="00172FA5"/>
    <w:rsid w:val="00173D88"/>
    <w:rsid w:val="00176BC8"/>
    <w:rsid w:val="0017726F"/>
    <w:rsid w:val="00180405"/>
    <w:rsid w:val="0018120B"/>
    <w:rsid w:val="00184B09"/>
    <w:rsid w:val="0018780C"/>
    <w:rsid w:val="00187A01"/>
    <w:rsid w:val="0019084A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665C"/>
    <w:rsid w:val="001B6A3E"/>
    <w:rsid w:val="001C177E"/>
    <w:rsid w:val="001C25C0"/>
    <w:rsid w:val="001C5ADA"/>
    <w:rsid w:val="001D07CA"/>
    <w:rsid w:val="001D09F5"/>
    <w:rsid w:val="001D2287"/>
    <w:rsid w:val="001D2ABD"/>
    <w:rsid w:val="001E0A69"/>
    <w:rsid w:val="001E63B3"/>
    <w:rsid w:val="001E6C4A"/>
    <w:rsid w:val="001E77A0"/>
    <w:rsid w:val="001F0903"/>
    <w:rsid w:val="001F0DBA"/>
    <w:rsid w:val="001F5F61"/>
    <w:rsid w:val="002018A5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5763"/>
    <w:rsid w:val="00232A02"/>
    <w:rsid w:val="00232C88"/>
    <w:rsid w:val="002330D2"/>
    <w:rsid w:val="002351D2"/>
    <w:rsid w:val="00242192"/>
    <w:rsid w:val="0024259A"/>
    <w:rsid w:val="002436B1"/>
    <w:rsid w:val="002448E7"/>
    <w:rsid w:val="00245FBA"/>
    <w:rsid w:val="002461DF"/>
    <w:rsid w:val="0024620F"/>
    <w:rsid w:val="0024725F"/>
    <w:rsid w:val="00247BE5"/>
    <w:rsid w:val="00252230"/>
    <w:rsid w:val="00252F27"/>
    <w:rsid w:val="0025542F"/>
    <w:rsid w:val="00260745"/>
    <w:rsid w:val="002675AE"/>
    <w:rsid w:val="0027064D"/>
    <w:rsid w:val="0027132F"/>
    <w:rsid w:val="00272E31"/>
    <w:rsid w:val="0027419C"/>
    <w:rsid w:val="00275360"/>
    <w:rsid w:val="00281564"/>
    <w:rsid w:val="00281D7E"/>
    <w:rsid w:val="00284094"/>
    <w:rsid w:val="00284507"/>
    <w:rsid w:val="002875D0"/>
    <w:rsid w:val="00290248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6B11"/>
    <w:rsid w:val="002A73A9"/>
    <w:rsid w:val="002B2411"/>
    <w:rsid w:val="002B5EAB"/>
    <w:rsid w:val="002B7073"/>
    <w:rsid w:val="002B70A6"/>
    <w:rsid w:val="002B746B"/>
    <w:rsid w:val="002C0036"/>
    <w:rsid w:val="002C12A4"/>
    <w:rsid w:val="002C1BC5"/>
    <w:rsid w:val="002C2809"/>
    <w:rsid w:val="002C5656"/>
    <w:rsid w:val="002D030D"/>
    <w:rsid w:val="002D1729"/>
    <w:rsid w:val="002D3C0E"/>
    <w:rsid w:val="002D5629"/>
    <w:rsid w:val="002E301E"/>
    <w:rsid w:val="002E43D3"/>
    <w:rsid w:val="002E516F"/>
    <w:rsid w:val="002E523A"/>
    <w:rsid w:val="002E59E9"/>
    <w:rsid w:val="002E712D"/>
    <w:rsid w:val="002F1266"/>
    <w:rsid w:val="002F293D"/>
    <w:rsid w:val="002F35D5"/>
    <w:rsid w:val="002F43F7"/>
    <w:rsid w:val="00300A61"/>
    <w:rsid w:val="003058D8"/>
    <w:rsid w:val="003060E4"/>
    <w:rsid w:val="00306BAB"/>
    <w:rsid w:val="00306D94"/>
    <w:rsid w:val="00306F56"/>
    <w:rsid w:val="0031076F"/>
    <w:rsid w:val="003119F7"/>
    <w:rsid w:val="003144D9"/>
    <w:rsid w:val="003166BA"/>
    <w:rsid w:val="0031744C"/>
    <w:rsid w:val="00317936"/>
    <w:rsid w:val="003207D3"/>
    <w:rsid w:val="00320972"/>
    <w:rsid w:val="00322AC4"/>
    <w:rsid w:val="00325623"/>
    <w:rsid w:val="003265B0"/>
    <w:rsid w:val="003272B9"/>
    <w:rsid w:val="00327426"/>
    <w:rsid w:val="00327FF4"/>
    <w:rsid w:val="00332038"/>
    <w:rsid w:val="003329A0"/>
    <w:rsid w:val="0033784D"/>
    <w:rsid w:val="00340734"/>
    <w:rsid w:val="003409FB"/>
    <w:rsid w:val="00351954"/>
    <w:rsid w:val="003523AE"/>
    <w:rsid w:val="00354075"/>
    <w:rsid w:val="00354BE1"/>
    <w:rsid w:val="00357E98"/>
    <w:rsid w:val="00357FBE"/>
    <w:rsid w:val="00365F5F"/>
    <w:rsid w:val="00371432"/>
    <w:rsid w:val="00372676"/>
    <w:rsid w:val="003732CB"/>
    <w:rsid w:val="003736BC"/>
    <w:rsid w:val="00373B36"/>
    <w:rsid w:val="0037606C"/>
    <w:rsid w:val="0037783A"/>
    <w:rsid w:val="003837E4"/>
    <w:rsid w:val="003837E9"/>
    <w:rsid w:val="00383F4D"/>
    <w:rsid w:val="0038584E"/>
    <w:rsid w:val="003906CB"/>
    <w:rsid w:val="0039094F"/>
    <w:rsid w:val="00391C73"/>
    <w:rsid w:val="0039528A"/>
    <w:rsid w:val="0039675E"/>
    <w:rsid w:val="00396773"/>
    <w:rsid w:val="00396AB6"/>
    <w:rsid w:val="003977B1"/>
    <w:rsid w:val="003A0117"/>
    <w:rsid w:val="003A07D5"/>
    <w:rsid w:val="003A26D2"/>
    <w:rsid w:val="003A2A14"/>
    <w:rsid w:val="003A30D4"/>
    <w:rsid w:val="003A5A58"/>
    <w:rsid w:val="003A65F2"/>
    <w:rsid w:val="003A68FE"/>
    <w:rsid w:val="003A75E4"/>
    <w:rsid w:val="003B01F9"/>
    <w:rsid w:val="003B30FD"/>
    <w:rsid w:val="003B3AB5"/>
    <w:rsid w:val="003B54F5"/>
    <w:rsid w:val="003B5B00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51E3"/>
    <w:rsid w:val="003D6842"/>
    <w:rsid w:val="003E2AFE"/>
    <w:rsid w:val="003E2B5E"/>
    <w:rsid w:val="003F0329"/>
    <w:rsid w:val="003F0CC6"/>
    <w:rsid w:val="003F2AAD"/>
    <w:rsid w:val="003F2E6C"/>
    <w:rsid w:val="003F3825"/>
    <w:rsid w:val="003F56D6"/>
    <w:rsid w:val="003F6A5C"/>
    <w:rsid w:val="003F7840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42BF"/>
    <w:rsid w:val="0041711E"/>
    <w:rsid w:val="00417AE9"/>
    <w:rsid w:val="00420099"/>
    <w:rsid w:val="00422150"/>
    <w:rsid w:val="00424473"/>
    <w:rsid w:val="004249F7"/>
    <w:rsid w:val="0042526C"/>
    <w:rsid w:val="004262D4"/>
    <w:rsid w:val="00431C0A"/>
    <w:rsid w:val="00434782"/>
    <w:rsid w:val="00435281"/>
    <w:rsid w:val="00435915"/>
    <w:rsid w:val="0044521B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3837"/>
    <w:rsid w:val="0048500C"/>
    <w:rsid w:val="004871CD"/>
    <w:rsid w:val="004904CA"/>
    <w:rsid w:val="00490CD8"/>
    <w:rsid w:val="00490E8D"/>
    <w:rsid w:val="00491F4F"/>
    <w:rsid w:val="004929DF"/>
    <w:rsid w:val="00493302"/>
    <w:rsid w:val="0049418D"/>
    <w:rsid w:val="00495244"/>
    <w:rsid w:val="004971B2"/>
    <w:rsid w:val="004A16A2"/>
    <w:rsid w:val="004A19E2"/>
    <w:rsid w:val="004A2643"/>
    <w:rsid w:val="004A422F"/>
    <w:rsid w:val="004A4BA0"/>
    <w:rsid w:val="004A6C23"/>
    <w:rsid w:val="004A75EA"/>
    <w:rsid w:val="004B0190"/>
    <w:rsid w:val="004B1CF9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7D4C"/>
    <w:rsid w:val="004D2FA3"/>
    <w:rsid w:val="004D506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58F1"/>
    <w:rsid w:val="004F5F42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10B8A"/>
    <w:rsid w:val="00515803"/>
    <w:rsid w:val="0051603F"/>
    <w:rsid w:val="00521E85"/>
    <w:rsid w:val="00522388"/>
    <w:rsid w:val="0052425B"/>
    <w:rsid w:val="00524EF7"/>
    <w:rsid w:val="0052539A"/>
    <w:rsid w:val="005259A2"/>
    <w:rsid w:val="005306E3"/>
    <w:rsid w:val="00530AEE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5345"/>
    <w:rsid w:val="00556A8A"/>
    <w:rsid w:val="00564F00"/>
    <w:rsid w:val="00565E07"/>
    <w:rsid w:val="00567175"/>
    <w:rsid w:val="00570FFA"/>
    <w:rsid w:val="00571879"/>
    <w:rsid w:val="00574151"/>
    <w:rsid w:val="00576D50"/>
    <w:rsid w:val="005801E2"/>
    <w:rsid w:val="0058242F"/>
    <w:rsid w:val="0058245D"/>
    <w:rsid w:val="005844A7"/>
    <w:rsid w:val="005860DD"/>
    <w:rsid w:val="005867F5"/>
    <w:rsid w:val="005871B3"/>
    <w:rsid w:val="005872DD"/>
    <w:rsid w:val="00590EF9"/>
    <w:rsid w:val="00591486"/>
    <w:rsid w:val="0059276F"/>
    <w:rsid w:val="00592DD4"/>
    <w:rsid w:val="00593357"/>
    <w:rsid w:val="00594E39"/>
    <w:rsid w:val="00595C11"/>
    <w:rsid w:val="005A4F78"/>
    <w:rsid w:val="005A5B4D"/>
    <w:rsid w:val="005A64EE"/>
    <w:rsid w:val="005A6BF3"/>
    <w:rsid w:val="005B0239"/>
    <w:rsid w:val="005B0E6D"/>
    <w:rsid w:val="005B2273"/>
    <w:rsid w:val="005B3282"/>
    <w:rsid w:val="005B562A"/>
    <w:rsid w:val="005C09A2"/>
    <w:rsid w:val="005C0C74"/>
    <w:rsid w:val="005C0CD3"/>
    <w:rsid w:val="005C1C63"/>
    <w:rsid w:val="005C2940"/>
    <w:rsid w:val="005C2D60"/>
    <w:rsid w:val="005D3160"/>
    <w:rsid w:val="005D392A"/>
    <w:rsid w:val="005D5B8A"/>
    <w:rsid w:val="005D6E6E"/>
    <w:rsid w:val="005D7976"/>
    <w:rsid w:val="005E08AE"/>
    <w:rsid w:val="005E1583"/>
    <w:rsid w:val="005E28F8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C99"/>
    <w:rsid w:val="006067BC"/>
    <w:rsid w:val="00607403"/>
    <w:rsid w:val="00607494"/>
    <w:rsid w:val="006079F5"/>
    <w:rsid w:val="0061073A"/>
    <w:rsid w:val="006109F3"/>
    <w:rsid w:val="00614232"/>
    <w:rsid w:val="0061464F"/>
    <w:rsid w:val="00614E4C"/>
    <w:rsid w:val="006150D7"/>
    <w:rsid w:val="00624D16"/>
    <w:rsid w:val="00634B5A"/>
    <w:rsid w:val="0064043A"/>
    <w:rsid w:val="00640BC2"/>
    <w:rsid w:val="00640FDC"/>
    <w:rsid w:val="0064279E"/>
    <w:rsid w:val="00642D1C"/>
    <w:rsid w:val="00644002"/>
    <w:rsid w:val="0064591C"/>
    <w:rsid w:val="006466F9"/>
    <w:rsid w:val="00647307"/>
    <w:rsid w:val="006565D1"/>
    <w:rsid w:val="00656D4A"/>
    <w:rsid w:val="00656EB7"/>
    <w:rsid w:val="0065767F"/>
    <w:rsid w:val="006617F8"/>
    <w:rsid w:val="00661C80"/>
    <w:rsid w:val="00662E82"/>
    <w:rsid w:val="00664ECD"/>
    <w:rsid w:val="0067082B"/>
    <w:rsid w:val="006715EE"/>
    <w:rsid w:val="00671CC4"/>
    <w:rsid w:val="006759C5"/>
    <w:rsid w:val="00681BF3"/>
    <w:rsid w:val="0068334C"/>
    <w:rsid w:val="00684C6C"/>
    <w:rsid w:val="00692B88"/>
    <w:rsid w:val="006931C9"/>
    <w:rsid w:val="006936C7"/>
    <w:rsid w:val="006971C9"/>
    <w:rsid w:val="006A094B"/>
    <w:rsid w:val="006A5834"/>
    <w:rsid w:val="006A6DA9"/>
    <w:rsid w:val="006B0AEF"/>
    <w:rsid w:val="006B1A7A"/>
    <w:rsid w:val="006B3071"/>
    <w:rsid w:val="006B3DDC"/>
    <w:rsid w:val="006B3EC6"/>
    <w:rsid w:val="006B42DE"/>
    <w:rsid w:val="006B56CE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6708"/>
    <w:rsid w:val="006E0B61"/>
    <w:rsid w:val="006E4878"/>
    <w:rsid w:val="006E5A30"/>
    <w:rsid w:val="006F02CD"/>
    <w:rsid w:val="006F3325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A6E"/>
    <w:rsid w:val="00731870"/>
    <w:rsid w:val="00731A59"/>
    <w:rsid w:val="00734EBE"/>
    <w:rsid w:val="007358D2"/>
    <w:rsid w:val="00735B58"/>
    <w:rsid w:val="00735C7B"/>
    <w:rsid w:val="0073625D"/>
    <w:rsid w:val="00737AA4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D98"/>
    <w:rsid w:val="00760C64"/>
    <w:rsid w:val="00763A68"/>
    <w:rsid w:val="00765030"/>
    <w:rsid w:val="00765D62"/>
    <w:rsid w:val="007672EE"/>
    <w:rsid w:val="00770817"/>
    <w:rsid w:val="007714CE"/>
    <w:rsid w:val="00772230"/>
    <w:rsid w:val="007728F8"/>
    <w:rsid w:val="00775CE2"/>
    <w:rsid w:val="00776B46"/>
    <w:rsid w:val="00785C17"/>
    <w:rsid w:val="0079357E"/>
    <w:rsid w:val="00793818"/>
    <w:rsid w:val="00793EF2"/>
    <w:rsid w:val="007945DA"/>
    <w:rsid w:val="00795124"/>
    <w:rsid w:val="00795B71"/>
    <w:rsid w:val="00795BF4"/>
    <w:rsid w:val="00797682"/>
    <w:rsid w:val="00797F69"/>
    <w:rsid w:val="007A0CAB"/>
    <w:rsid w:val="007A103E"/>
    <w:rsid w:val="007A2A7F"/>
    <w:rsid w:val="007A563F"/>
    <w:rsid w:val="007A716C"/>
    <w:rsid w:val="007A7A7B"/>
    <w:rsid w:val="007B315F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E07A9"/>
    <w:rsid w:val="007E1A81"/>
    <w:rsid w:val="007E215E"/>
    <w:rsid w:val="007E7D11"/>
    <w:rsid w:val="007E7D89"/>
    <w:rsid w:val="007E7D8A"/>
    <w:rsid w:val="007F492A"/>
    <w:rsid w:val="007F6D5B"/>
    <w:rsid w:val="007F7294"/>
    <w:rsid w:val="008011A1"/>
    <w:rsid w:val="00801914"/>
    <w:rsid w:val="008025EC"/>
    <w:rsid w:val="0080464D"/>
    <w:rsid w:val="00805917"/>
    <w:rsid w:val="00805AFE"/>
    <w:rsid w:val="008061B2"/>
    <w:rsid w:val="0080766D"/>
    <w:rsid w:val="008110D3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A01"/>
    <w:rsid w:val="00844264"/>
    <w:rsid w:val="00844F52"/>
    <w:rsid w:val="008473CD"/>
    <w:rsid w:val="008560D3"/>
    <w:rsid w:val="008608B6"/>
    <w:rsid w:val="00863094"/>
    <w:rsid w:val="00865B92"/>
    <w:rsid w:val="00867B70"/>
    <w:rsid w:val="00871806"/>
    <w:rsid w:val="008727A3"/>
    <w:rsid w:val="0087280C"/>
    <w:rsid w:val="00880B6E"/>
    <w:rsid w:val="00882B1B"/>
    <w:rsid w:val="00883F07"/>
    <w:rsid w:val="00887C41"/>
    <w:rsid w:val="008925A2"/>
    <w:rsid w:val="00894AA0"/>
    <w:rsid w:val="00896C02"/>
    <w:rsid w:val="008A0655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E07CD"/>
    <w:rsid w:val="008E3B1C"/>
    <w:rsid w:val="008E4C8F"/>
    <w:rsid w:val="008E6328"/>
    <w:rsid w:val="008E6A14"/>
    <w:rsid w:val="008E73A6"/>
    <w:rsid w:val="008F176E"/>
    <w:rsid w:val="008F1D93"/>
    <w:rsid w:val="008F5B2B"/>
    <w:rsid w:val="008F7844"/>
    <w:rsid w:val="00901BFF"/>
    <w:rsid w:val="00902A69"/>
    <w:rsid w:val="00902D00"/>
    <w:rsid w:val="00906C46"/>
    <w:rsid w:val="00907F5D"/>
    <w:rsid w:val="009109D3"/>
    <w:rsid w:val="00910DDD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3F09"/>
    <w:rsid w:val="00924A3D"/>
    <w:rsid w:val="009262F5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50623"/>
    <w:rsid w:val="009521C2"/>
    <w:rsid w:val="00954B20"/>
    <w:rsid w:val="009602D3"/>
    <w:rsid w:val="00963463"/>
    <w:rsid w:val="00964D9B"/>
    <w:rsid w:val="00967662"/>
    <w:rsid w:val="00967707"/>
    <w:rsid w:val="009720F9"/>
    <w:rsid w:val="00974288"/>
    <w:rsid w:val="00975702"/>
    <w:rsid w:val="00981F73"/>
    <w:rsid w:val="00982EB3"/>
    <w:rsid w:val="009839CB"/>
    <w:rsid w:val="00983BA4"/>
    <w:rsid w:val="009842EA"/>
    <w:rsid w:val="00985FB3"/>
    <w:rsid w:val="009900D0"/>
    <w:rsid w:val="009911F4"/>
    <w:rsid w:val="00991305"/>
    <w:rsid w:val="00991E9A"/>
    <w:rsid w:val="0099615F"/>
    <w:rsid w:val="009A160F"/>
    <w:rsid w:val="009A31F8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B6E"/>
    <w:rsid w:val="009E064B"/>
    <w:rsid w:val="009E2C8A"/>
    <w:rsid w:val="009E5E1A"/>
    <w:rsid w:val="009E6AE6"/>
    <w:rsid w:val="009F25E9"/>
    <w:rsid w:val="009F2796"/>
    <w:rsid w:val="009F302F"/>
    <w:rsid w:val="009F5613"/>
    <w:rsid w:val="009F5A5C"/>
    <w:rsid w:val="009F62FD"/>
    <w:rsid w:val="009F658A"/>
    <w:rsid w:val="009F6609"/>
    <w:rsid w:val="009F7065"/>
    <w:rsid w:val="009F7778"/>
    <w:rsid w:val="00A00FF3"/>
    <w:rsid w:val="00A01D5B"/>
    <w:rsid w:val="00A0323C"/>
    <w:rsid w:val="00A03319"/>
    <w:rsid w:val="00A040D4"/>
    <w:rsid w:val="00A10C35"/>
    <w:rsid w:val="00A132E1"/>
    <w:rsid w:val="00A20370"/>
    <w:rsid w:val="00A20F97"/>
    <w:rsid w:val="00A21C4B"/>
    <w:rsid w:val="00A22018"/>
    <w:rsid w:val="00A22BA9"/>
    <w:rsid w:val="00A22DD2"/>
    <w:rsid w:val="00A23D56"/>
    <w:rsid w:val="00A26066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B6C"/>
    <w:rsid w:val="00A6715F"/>
    <w:rsid w:val="00A67171"/>
    <w:rsid w:val="00A677E6"/>
    <w:rsid w:val="00A711A4"/>
    <w:rsid w:val="00A71374"/>
    <w:rsid w:val="00A73317"/>
    <w:rsid w:val="00A73E27"/>
    <w:rsid w:val="00A760A3"/>
    <w:rsid w:val="00A76424"/>
    <w:rsid w:val="00A7744E"/>
    <w:rsid w:val="00A83482"/>
    <w:rsid w:val="00A84331"/>
    <w:rsid w:val="00A856AA"/>
    <w:rsid w:val="00A87E6F"/>
    <w:rsid w:val="00A90067"/>
    <w:rsid w:val="00A90FC6"/>
    <w:rsid w:val="00A9426B"/>
    <w:rsid w:val="00A9644A"/>
    <w:rsid w:val="00A96D7E"/>
    <w:rsid w:val="00AA0C6E"/>
    <w:rsid w:val="00AA17EC"/>
    <w:rsid w:val="00AA1B01"/>
    <w:rsid w:val="00AA1E67"/>
    <w:rsid w:val="00AA25BE"/>
    <w:rsid w:val="00AA2CE9"/>
    <w:rsid w:val="00AA5FB4"/>
    <w:rsid w:val="00AB1A0C"/>
    <w:rsid w:val="00AB7A42"/>
    <w:rsid w:val="00AB7CBC"/>
    <w:rsid w:val="00AC263E"/>
    <w:rsid w:val="00AC56E0"/>
    <w:rsid w:val="00AC58FE"/>
    <w:rsid w:val="00AC592E"/>
    <w:rsid w:val="00AC731D"/>
    <w:rsid w:val="00AD2E6D"/>
    <w:rsid w:val="00AD36E6"/>
    <w:rsid w:val="00AD3B86"/>
    <w:rsid w:val="00AD4992"/>
    <w:rsid w:val="00AD6542"/>
    <w:rsid w:val="00AD716C"/>
    <w:rsid w:val="00AE0D5F"/>
    <w:rsid w:val="00AE7C21"/>
    <w:rsid w:val="00B00412"/>
    <w:rsid w:val="00B0084C"/>
    <w:rsid w:val="00B02BB5"/>
    <w:rsid w:val="00B03FE7"/>
    <w:rsid w:val="00B04143"/>
    <w:rsid w:val="00B0757A"/>
    <w:rsid w:val="00B141FB"/>
    <w:rsid w:val="00B144C9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54F4"/>
    <w:rsid w:val="00B35FC1"/>
    <w:rsid w:val="00B36C91"/>
    <w:rsid w:val="00B40E15"/>
    <w:rsid w:val="00B416D6"/>
    <w:rsid w:val="00B434A5"/>
    <w:rsid w:val="00B43A9F"/>
    <w:rsid w:val="00B46999"/>
    <w:rsid w:val="00B504FB"/>
    <w:rsid w:val="00B56D67"/>
    <w:rsid w:val="00B61441"/>
    <w:rsid w:val="00B61F57"/>
    <w:rsid w:val="00B71B5B"/>
    <w:rsid w:val="00B74452"/>
    <w:rsid w:val="00B76E94"/>
    <w:rsid w:val="00B850FF"/>
    <w:rsid w:val="00B85476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69D8"/>
    <w:rsid w:val="00BA6C9C"/>
    <w:rsid w:val="00BB1452"/>
    <w:rsid w:val="00BB24B4"/>
    <w:rsid w:val="00BB267F"/>
    <w:rsid w:val="00BB40FE"/>
    <w:rsid w:val="00BB46F3"/>
    <w:rsid w:val="00BC1182"/>
    <w:rsid w:val="00BC1DEE"/>
    <w:rsid w:val="00BC3FEF"/>
    <w:rsid w:val="00BC4E87"/>
    <w:rsid w:val="00BC66A6"/>
    <w:rsid w:val="00BC6CDB"/>
    <w:rsid w:val="00BC7AE0"/>
    <w:rsid w:val="00BD3B26"/>
    <w:rsid w:val="00BD4D39"/>
    <w:rsid w:val="00BD6455"/>
    <w:rsid w:val="00BE3126"/>
    <w:rsid w:val="00BE4425"/>
    <w:rsid w:val="00BE461F"/>
    <w:rsid w:val="00BE62C8"/>
    <w:rsid w:val="00BE6DB5"/>
    <w:rsid w:val="00BF0FD1"/>
    <w:rsid w:val="00BF4101"/>
    <w:rsid w:val="00BF556A"/>
    <w:rsid w:val="00BF56F0"/>
    <w:rsid w:val="00C01175"/>
    <w:rsid w:val="00C023C3"/>
    <w:rsid w:val="00C0423B"/>
    <w:rsid w:val="00C04963"/>
    <w:rsid w:val="00C1052A"/>
    <w:rsid w:val="00C11CEF"/>
    <w:rsid w:val="00C14DF8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7972"/>
    <w:rsid w:val="00C315A5"/>
    <w:rsid w:val="00C32EC5"/>
    <w:rsid w:val="00C3341B"/>
    <w:rsid w:val="00C35288"/>
    <w:rsid w:val="00C3743D"/>
    <w:rsid w:val="00C409F6"/>
    <w:rsid w:val="00C43C23"/>
    <w:rsid w:val="00C4421A"/>
    <w:rsid w:val="00C44D51"/>
    <w:rsid w:val="00C51DA3"/>
    <w:rsid w:val="00C51E25"/>
    <w:rsid w:val="00C5576F"/>
    <w:rsid w:val="00C56D28"/>
    <w:rsid w:val="00C577E8"/>
    <w:rsid w:val="00C57BB7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81078"/>
    <w:rsid w:val="00C8120E"/>
    <w:rsid w:val="00C814F8"/>
    <w:rsid w:val="00C81786"/>
    <w:rsid w:val="00C92DB0"/>
    <w:rsid w:val="00C9360F"/>
    <w:rsid w:val="00C94B17"/>
    <w:rsid w:val="00C9629C"/>
    <w:rsid w:val="00CA1E26"/>
    <w:rsid w:val="00CA1EE1"/>
    <w:rsid w:val="00CA2A51"/>
    <w:rsid w:val="00CA3AF3"/>
    <w:rsid w:val="00CA69BD"/>
    <w:rsid w:val="00CA7DEE"/>
    <w:rsid w:val="00CB1FF6"/>
    <w:rsid w:val="00CB2CAD"/>
    <w:rsid w:val="00CB5E3E"/>
    <w:rsid w:val="00CC08F2"/>
    <w:rsid w:val="00CC1839"/>
    <w:rsid w:val="00CC4088"/>
    <w:rsid w:val="00CC4C43"/>
    <w:rsid w:val="00CC56B8"/>
    <w:rsid w:val="00CC661D"/>
    <w:rsid w:val="00CC663D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10231"/>
    <w:rsid w:val="00D11C34"/>
    <w:rsid w:val="00D126C8"/>
    <w:rsid w:val="00D134F9"/>
    <w:rsid w:val="00D15827"/>
    <w:rsid w:val="00D1734B"/>
    <w:rsid w:val="00D20DF6"/>
    <w:rsid w:val="00D23C3A"/>
    <w:rsid w:val="00D247F9"/>
    <w:rsid w:val="00D27948"/>
    <w:rsid w:val="00D27968"/>
    <w:rsid w:val="00D317FC"/>
    <w:rsid w:val="00D326DD"/>
    <w:rsid w:val="00D32C8F"/>
    <w:rsid w:val="00D3394E"/>
    <w:rsid w:val="00D3456D"/>
    <w:rsid w:val="00D35983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3FFD"/>
    <w:rsid w:val="00D558CA"/>
    <w:rsid w:val="00D55D83"/>
    <w:rsid w:val="00D55DA9"/>
    <w:rsid w:val="00D565C3"/>
    <w:rsid w:val="00D5777D"/>
    <w:rsid w:val="00D57938"/>
    <w:rsid w:val="00D60B24"/>
    <w:rsid w:val="00D659E8"/>
    <w:rsid w:val="00D678B6"/>
    <w:rsid w:val="00D71B44"/>
    <w:rsid w:val="00D728BB"/>
    <w:rsid w:val="00D72929"/>
    <w:rsid w:val="00D75442"/>
    <w:rsid w:val="00D7545F"/>
    <w:rsid w:val="00D75CA4"/>
    <w:rsid w:val="00D770F0"/>
    <w:rsid w:val="00D8045D"/>
    <w:rsid w:val="00D83215"/>
    <w:rsid w:val="00D86C12"/>
    <w:rsid w:val="00D87A4C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2568"/>
    <w:rsid w:val="00DC2AFE"/>
    <w:rsid w:val="00DC4DC7"/>
    <w:rsid w:val="00DD0737"/>
    <w:rsid w:val="00DD0EFB"/>
    <w:rsid w:val="00DD163C"/>
    <w:rsid w:val="00DD2383"/>
    <w:rsid w:val="00DD2AFF"/>
    <w:rsid w:val="00DD3710"/>
    <w:rsid w:val="00DD583F"/>
    <w:rsid w:val="00DD58C0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E02C53"/>
    <w:rsid w:val="00E03CAD"/>
    <w:rsid w:val="00E045EE"/>
    <w:rsid w:val="00E058A5"/>
    <w:rsid w:val="00E13179"/>
    <w:rsid w:val="00E14D02"/>
    <w:rsid w:val="00E1626E"/>
    <w:rsid w:val="00E17104"/>
    <w:rsid w:val="00E242AC"/>
    <w:rsid w:val="00E24724"/>
    <w:rsid w:val="00E247E2"/>
    <w:rsid w:val="00E30FAB"/>
    <w:rsid w:val="00E37072"/>
    <w:rsid w:val="00E40C78"/>
    <w:rsid w:val="00E42E46"/>
    <w:rsid w:val="00E44C2A"/>
    <w:rsid w:val="00E45725"/>
    <w:rsid w:val="00E46261"/>
    <w:rsid w:val="00E50576"/>
    <w:rsid w:val="00E51490"/>
    <w:rsid w:val="00E518B5"/>
    <w:rsid w:val="00E52372"/>
    <w:rsid w:val="00E53113"/>
    <w:rsid w:val="00E54329"/>
    <w:rsid w:val="00E6123C"/>
    <w:rsid w:val="00E640BC"/>
    <w:rsid w:val="00E655F0"/>
    <w:rsid w:val="00E71E9A"/>
    <w:rsid w:val="00E72A62"/>
    <w:rsid w:val="00E7528D"/>
    <w:rsid w:val="00E762D6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2266"/>
    <w:rsid w:val="00EA279B"/>
    <w:rsid w:val="00EA53C7"/>
    <w:rsid w:val="00EA540A"/>
    <w:rsid w:val="00EB0ED9"/>
    <w:rsid w:val="00ED22EC"/>
    <w:rsid w:val="00ED5369"/>
    <w:rsid w:val="00ED5919"/>
    <w:rsid w:val="00ED690D"/>
    <w:rsid w:val="00ED76E9"/>
    <w:rsid w:val="00EE0085"/>
    <w:rsid w:val="00EE30F5"/>
    <w:rsid w:val="00EE398F"/>
    <w:rsid w:val="00EE66D3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5BE4"/>
    <w:rsid w:val="00F47E31"/>
    <w:rsid w:val="00F51498"/>
    <w:rsid w:val="00F51DCD"/>
    <w:rsid w:val="00F51FE2"/>
    <w:rsid w:val="00F53E39"/>
    <w:rsid w:val="00F54087"/>
    <w:rsid w:val="00F55584"/>
    <w:rsid w:val="00F5713B"/>
    <w:rsid w:val="00F6057C"/>
    <w:rsid w:val="00F62254"/>
    <w:rsid w:val="00F6280D"/>
    <w:rsid w:val="00F62F81"/>
    <w:rsid w:val="00F674A1"/>
    <w:rsid w:val="00F7112E"/>
    <w:rsid w:val="00F7185A"/>
    <w:rsid w:val="00F72BEA"/>
    <w:rsid w:val="00F736AF"/>
    <w:rsid w:val="00F754E6"/>
    <w:rsid w:val="00F76B86"/>
    <w:rsid w:val="00F77FAC"/>
    <w:rsid w:val="00F80A6E"/>
    <w:rsid w:val="00F80BDE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6665"/>
    <w:rsid w:val="00F96E90"/>
    <w:rsid w:val="00FA02B2"/>
    <w:rsid w:val="00FA21E3"/>
    <w:rsid w:val="00FA5537"/>
    <w:rsid w:val="00FA726E"/>
    <w:rsid w:val="00FB1FC0"/>
    <w:rsid w:val="00FB2BF4"/>
    <w:rsid w:val="00FB4AEA"/>
    <w:rsid w:val="00FB545B"/>
    <w:rsid w:val="00FC242E"/>
    <w:rsid w:val="00FC3034"/>
    <w:rsid w:val="00FC694B"/>
    <w:rsid w:val="00FD16AC"/>
    <w:rsid w:val="00FD1E3E"/>
    <w:rsid w:val="00FD4AAC"/>
    <w:rsid w:val="00FD4C75"/>
    <w:rsid w:val="00FD4CAC"/>
    <w:rsid w:val="00FD54B4"/>
    <w:rsid w:val="00FE0C74"/>
    <w:rsid w:val="00FE1411"/>
    <w:rsid w:val="00FE34F9"/>
    <w:rsid w:val="00FE452B"/>
    <w:rsid w:val="00FE4A02"/>
    <w:rsid w:val="00FE79A6"/>
    <w:rsid w:val="00FF335B"/>
    <w:rsid w:val="00FF34BA"/>
    <w:rsid w:val="00FF39E8"/>
    <w:rsid w:val="00FF574A"/>
    <w:rsid w:val="00FF5893"/>
    <w:rsid w:val="00FF6AAB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-ai_smile@hot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CF869-4D34-4B97-A8C9-AC3817A91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5</TotalTime>
  <Pages>2</Pages>
  <Words>300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2151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7</cp:revision>
  <cp:lastPrinted>2014-01-10T05:21:00Z</cp:lastPrinted>
  <dcterms:created xsi:type="dcterms:W3CDTF">2014-01-13T08:51:00Z</dcterms:created>
  <dcterms:modified xsi:type="dcterms:W3CDTF">2014-01-13T08:55:00Z</dcterms:modified>
</cp:coreProperties>
</file>