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2C" w:rsidRPr="00946832" w:rsidRDefault="00670A6E" w:rsidP="00745E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margin-left:190.65pt;margin-top:-12.4pt;width:75.9pt;height:85.05pt;z-index:-251658752;visibility:visible" wrapcoords="-254 0 -254 21386 21600 21386 21600 0 -254 0">
            <v:imagedata r:id="rId6" o:title=""/>
          </v:shape>
          <o:OLEObject Type="Embed" ProgID="Word.Picture.8" ShapeID="_x0000_s1071" DrawAspect="Content" ObjectID="_1624442762" r:id="rId7"/>
        </w:pict>
      </w:r>
    </w:p>
    <w:p w:rsidR="008E07CD" w:rsidRPr="00946832" w:rsidRDefault="008E07CD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D06F8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ประกาศสภาองค์การบริหารส่วนตำบลละอาย</w:t>
      </w:r>
    </w:p>
    <w:p w:rsidR="007C2B2E" w:rsidRPr="00946832" w:rsidRDefault="007C2B2E" w:rsidP="007C2B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   กำหนด</w:t>
      </w:r>
      <w:r w:rsidR="00C857B9">
        <w:rPr>
          <w:rFonts w:ascii="TH SarabunPSK" w:hAnsi="TH SarabunPSK" w:cs="TH SarabunPSK"/>
          <w:b/>
          <w:bCs/>
          <w:sz w:val="32"/>
          <w:szCs w:val="32"/>
          <w:cs/>
        </w:rPr>
        <w:t>สมัยประชุมสามัญประจำปี  พ.ศ.๒๕</w:t>
      </w:r>
      <w:r w:rsidR="00DD79FC">
        <w:rPr>
          <w:rFonts w:ascii="TH SarabunPSK" w:hAnsi="TH SarabunPSK" w:cs="TH SarabunPSK" w:hint="cs"/>
          <w:b/>
          <w:bCs/>
          <w:sz w:val="32"/>
          <w:szCs w:val="32"/>
          <w:cs/>
        </w:rPr>
        <w:t>๖๒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 xml:space="preserve">            …</w:t>
      </w: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:rsidR="007C2B2E" w:rsidRPr="00946832" w:rsidRDefault="007C2B2E" w:rsidP="00A64B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ับการ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ประชุมสภาท้องถิ่น  พ.ศ.๒๕๔๗  </w:t>
      </w:r>
      <w:r w:rsidR="00C857B9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และแก้ไขเพิ่มเติมถึง  (ฉบับที่ ๒)  พ.ศ.๒๕๕๔ 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ข้อ ๑๑  </w:t>
      </w:r>
      <w:r w:rsidR="00A040D4"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และข้อ </w:t>
      </w:r>
      <w:r w:rsidR="00A73E27" w:rsidRPr="00946832">
        <w:rPr>
          <w:rFonts w:ascii="TH SarabunPSK" w:hAnsi="TH SarabunPSK" w:cs="TH SarabunPSK"/>
          <w:spacing w:val="-4"/>
          <w:sz w:val="32"/>
          <w:szCs w:val="32"/>
          <w:cs/>
        </w:rPr>
        <w:t>๒๑</w:t>
      </w:r>
      <w:r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  กำหนดให้ประธานสภาท้องถิ่นนำปรึกษาหารือเกี่ยวกับการกำหนดสมัยประชุมสามัญของสภา</w:t>
      </w:r>
      <w:r w:rsidRPr="00946832">
        <w:rPr>
          <w:rFonts w:ascii="TH SarabunPSK" w:hAnsi="TH SarabunPSK" w:cs="TH SarabunPSK"/>
          <w:sz w:val="32"/>
          <w:szCs w:val="32"/>
          <w:cs/>
        </w:rPr>
        <w:t>ท้องถิ่น  ซึ่งสภาองค์การบริหารส่วนตำบลละอาย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ในคราวประชุมสภา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ัญที่ ๑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๑ ประจำปี </w:t>
      </w:r>
      <w:r w:rsidRPr="00946832">
        <w:rPr>
          <w:rFonts w:ascii="TH SarabunPSK" w:hAnsi="TH SarabunPSK" w:cs="TH SarabunPSK"/>
          <w:sz w:val="32"/>
          <w:szCs w:val="32"/>
          <w:cs/>
        </w:rPr>
        <w:t>พ.ศ.</w:t>
      </w:r>
      <w:r w:rsidR="00C857B9">
        <w:rPr>
          <w:rFonts w:ascii="TH SarabunPSK" w:hAnsi="TH SarabunPSK" w:cs="TH SarabunPSK"/>
          <w:sz w:val="32"/>
          <w:szCs w:val="32"/>
          <w:cs/>
        </w:rPr>
        <w:t>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C56B3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E7640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16587">
        <w:rPr>
          <w:rFonts w:ascii="TH SarabunPSK" w:hAnsi="TH SarabunPSK" w:cs="TH SarabunPSK" w:hint="cs"/>
          <w:sz w:val="32"/>
          <w:szCs w:val="32"/>
          <w:cs/>
        </w:rPr>
        <w:t>๑๘</w:t>
      </w:r>
      <w:r w:rsidR="00E7640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27FF4" w:rsidRPr="0094683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57B9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ได้กำหนดสม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>ัยประชุมสามัญ ประจำปี</w:t>
      </w:r>
      <w:r w:rsidR="00C857B9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 ดังนี้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</w:t>
      </w:r>
      <w:r w:rsidR="00793818" w:rsidRPr="00946832">
        <w:rPr>
          <w:rFonts w:ascii="TH SarabunPSK" w:hAnsi="TH SarabunPSK" w:cs="TH SarabunPSK"/>
          <w:sz w:val="32"/>
          <w:szCs w:val="32"/>
        </w:rPr>
        <w:t xml:space="preserve">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๑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</w:t>
      </w:r>
      <w:r w:rsidR="00E564ED">
        <w:rPr>
          <w:rFonts w:ascii="TH SarabunPSK" w:hAnsi="TH SarabunPSK" w:cs="TH SarabunPSK"/>
          <w:sz w:val="32"/>
          <w:szCs w:val="32"/>
          <w:cs/>
        </w:rPr>
        <w:t xml:space="preserve"> กุมภาพันธ์</w:t>
      </w:r>
      <w:proofErr w:type="gramEnd"/>
      <w:r w:rsidR="00E564E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E564ED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proofErr w:type="gramEnd"/>
      <w:r w:rsidR="00E564E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E564ED">
        <w:rPr>
          <w:rFonts w:ascii="TH SarabunPSK" w:hAnsi="TH SarabunPSK" w:cs="TH SarabunPSK"/>
          <w:sz w:val="32"/>
          <w:szCs w:val="32"/>
          <w:cs/>
        </w:rPr>
        <w:t>สิงหาคม</w:t>
      </w:r>
      <w:proofErr w:type="gramEnd"/>
      <w:r w:rsidR="00E564E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๔.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๔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="008B7BF9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8B7BF9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E564ED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proofErr w:type="gramEnd"/>
      <w:r w:rsidR="00E564E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๕.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</w:t>
      </w:r>
      <w:r w:rsidR="00A47D65">
        <w:rPr>
          <w:rFonts w:ascii="TH SarabunPSK" w:hAnsi="TH SarabunPSK" w:cs="TH SarabunPSK"/>
          <w:sz w:val="32"/>
          <w:szCs w:val="32"/>
          <w:cs/>
        </w:rPr>
        <w:t>มัยสามัญสมัยแรกประจำปี พ.ศ.๒๕</w:t>
      </w:r>
      <w:r w:rsidR="009A0A38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๓</w:t>
      </w:r>
      <w:r w:rsidR="00662E82" w:rsidRPr="00946832">
        <w:rPr>
          <w:rFonts w:ascii="TH SarabunPSK" w:hAnsi="TH SarabunPSK" w:cs="TH SarabunPSK"/>
          <w:sz w:val="32"/>
          <w:szCs w:val="32"/>
          <w:cs/>
        </w:rPr>
        <w:t xml:space="preserve">  ตั้งแต่วันที่ </w:t>
      </w:r>
      <w:r w:rsidR="0092090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๑๑ - ๒๕ กุมภาพันธ์  </w:t>
      </w:r>
      <w:r w:rsidR="00A47D65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</w:t>
      </w:r>
      <w:r w:rsidR="00DD79FC">
        <w:rPr>
          <w:rFonts w:ascii="TH SarabunPSK" w:hAnsi="TH SarabunPSK" w:cs="TH SarabunPSK" w:hint="cs"/>
          <w:sz w:val="32"/>
          <w:szCs w:val="32"/>
          <w:cs/>
        </w:rPr>
        <w:t>๓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2B2E" w:rsidRPr="00946832" w:rsidRDefault="007C2B2E" w:rsidP="00F361C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C2B2E" w:rsidRPr="00946832" w:rsidRDefault="003F0CC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ประกาศ   ณ   วันท</w:t>
      </w:r>
      <w:r w:rsidR="00AF5F74">
        <w:rPr>
          <w:rFonts w:ascii="TH SarabunPSK" w:hAnsi="TH SarabunPSK" w:cs="TH SarabunPSK"/>
          <w:sz w:val="32"/>
          <w:szCs w:val="32"/>
          <w:cs/>
        </w:rPr>
        <w:t>ี่</w:t>
      </w:r>
      <w:r w:rsidR="00A47D6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C3072">
        <w:rPr>
          <w:rFonts w:ascii="TH SarabunPSK" w:hAnsi="TH SarabunPSK" w:cs="TH SarabunPSK" w:hint="cs"/>
          <w:sz w:val="32"/>
          <w:szCs w:val="32"/>
          <w:cs/>
        </w:rPr>
        <w:t xml:space="preserve"> ๒๐</w:t>
      </w:r>
      <w:r w:rsidR="00A06C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D5A05">
        <w:rPr>
          <w:rFonts w:ascii="TH SarabunPSK" w:hAnsi="TH SarabunPSK" w:cs="TH SarabunPSK"/>
          <w:sz w:val="32"/>
          <w:szCs w:val="32"/>
          <w:cs/>
        </w:rPr>
        <w:t>กุมภาพันธ์  พ.ศ.๒๕</w:t>
      </w:r>
      <w:r w:rsidR="009A0A38">
        <w:rPr>
          <w:rFonts w:ascii="TH SarabunPSK" w:hAnsi="TH SarabunPSK" w:cs="TH SarabunPSK" w:hint="cs"/>
          <w:sz w:val="32"/>
          <w:szCs w:val="32"/>
          <w:cs/>
        </w:rPr>
        <w:t>๖</w:t>
      </w:r>
      <w:r w:rsidR="00042C28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946832" w:rsidRPr="00946832" w:rsidRDefault="00946832" w:rsidP="007C2B2E">
      <w:pPr>
        <w:rPr>
          <w:rFonts w:ascii="TH SarabunPSK" w:hAnsi="TH SarabunPSK" w:cs="TH SarabunPSK"/>
          <w:sz w:val="32"/>
          <w:szCs w:val="32"/>
        </w:rPr>
      </w:pPr>
    </w:p>
    <w:p w:rsidR="00EA53C7" w:rsidRPr="00946832" w:rsidRDefault="00E76D64" w:rsidP="007C2B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7C2B2E" w:rsidRPr="00946832" w:rsidRDefault="00260485" w:rsidP="007C2B2E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</w:t>
      </w:r>
      <w:r w:rsidR="00E76D64">
        <w:rPr>
          <w:rFonts w:ascii="TH SarabunPSK" w:hAnsi="TH SarabunPSK" w:cs="TH SarabunPSK"/>
          <w:sz w:val="32"/>
          <w:szCs w:val="32"/>
        </w:rPr>
        <w:t xml:space="preserve"> </w:t>
      </w:r>
      <w:r w:rsidR="00E76D64">
        <w:rPr>
          <w:rFonts w:ascii="TH SarabunPSK" w:hAnsi="TH SarabunPSK" w:cs="TH SarabunPSK" w:hint="cs"/>
          <w:sz w:val="32"/>
          <w:szCs w:val="32"/>
          <w:cs/>
        </w:rPr>
        <w:t>จำ</w:t>
      </w:r>
      <w:proofErr w:type="spellStart"/>
      <w:r w:rsidR="00E76D64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E76D64">
        <w:rPr>
          <w:rFonts w:ascii="TH SarabunPSK" w:hAnsi="TH SarabunPSK" w:cs="TH SarabunPSK" w:hint="cs"/>
          <w:sz w:val="32"/>
          <w:szCs w:val="32"/>
          <w:cs/>
        </w:rPr>
        <w:t xml:space="preserve">  พรหมสุข</w:t>
      </w:r>
    </w:p>
    <w:p w:rsidR="007C2B2E" w:rsidRPr="00946832" w:rsidRDefault="007C2B2E" w:rsidP="007C2B2E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(นาย</w:t>
      </w:r>
      <w:r w:rsidR="00EA53C7" w:rsidRPr="00946832">
        <w:rPr>
          <w:rFonts w:ascii="TH SarabunPSK" w:hAnsi="TH SarabunPSK" w:cs="TH SarabunPSK"/>
          <w:sz w:val="32"/>
          <w:szCs w:val="32"/>
          <w:cs/>
        </w:rPr>
        <w:t>จำ</w:t>
      </w:r>
      <w:proofErr w:type="spellStart"/>
      <w:r w:rsidR="00EA53C7"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="00EA53C7"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ประธานสภาองค์การบริหารส่วนตำบลละอาย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P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65293" w:rsidRPr="00946832" w:rsidRDefault="00465293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2C28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8C3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485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D033E"/>
    <w:rsid w:val="003D1443"/>
    <w:rsid w:val="003D2A0E"/>
    <w:rsid w:val="003D2C91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310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072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4F7A11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587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C753E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43A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2CF0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0A6E"/>
    <w:rsid w:val="006715EE"/>
    <w:rsid w:val="00671CC4"/>
    <w:rsid w:val="006747EE"/>
    <w:rsid w:val="006756F2"/>
    <w:rsid w:val="006759C5"/>
    <w:rsid w:val="00677ED5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6BB4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5D4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B7BF9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36E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0A38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009"/>
    <w:rsid w:val="00A01D5B"/>
    <w:rsid w:val="00A0323C"/>
    <w:rsid w:val="00A03319"/>
    <w:rsid w:val="00A040D4"/>
    <w:rsid w:val="00A06CAB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1DF0"/>
    <w:rsid w:val="00A43E7F"/>
    <w:rsid w:val="00A44AD9"/>
    <w:rsid w:val="00A47D65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0EF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664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7B9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428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A4424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D79FC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3325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4ED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6402"/>
    <w:rsid w:val="00E76D64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4FBF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61EA"/>
    <w:rsid w:val="00EE66D3"/>
    <w:rsid w:val="00EE6D69"/>
    <w:rsid w:val="00EE6EA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0EB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7D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CE6A7-7F5A-47F0-A598-0F6B5BB4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16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1593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18</cp:revision>
  <cp:lastPrinted>2019-02-13T03:51:00Z</cp:lastPrinted>
  <dcterms:created xsi:type="dcterms:W3CDTF">2015-05-12T08:16:00Z</dcterms:created>
  <dcterms:modified xsi:type="dcterms:W3CDTF">2019-07-12T06:20:00Z</dcterms:modified>
</cp:coreProperties>
</file>